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15" w:type="dxa"/>
          <w:right w:w="115" w:type="dxa"/>
        </w:tblCellMar>
        <w:tblLook w:val="0600" w:firstRow="0" w:lastRow="0" w:firstColumn="0" w:lastColumn="0" w:noHBand="1" w:noVBand="1"/>
      </w:tblPr>
      <w:tblGrid>
        <w:gridCol w:w="4525"/>
        <w:gridCol w:w="515"/>
        <w:gridCol w:w="4500"/>
        <w:gridCol w:w="277"/>
        <w:gridCol w:w="4583"/>
      </w:tblGrid>
      <w:tr w:rsidR="009D1198" w:rsidRPr="007D76D9" w14:paraId="6D249E5A" w14:textId="77777777" w:rsidTr="00722E07">
        <w:trPr>
          <w:trHeight w:val="1009"/>
          <w:jc w:val="center"/>
        </w:trPr>
        <w:tc>
          <w:tcPr>
            <w:tcW w:w="4526" w:type="dxa"/>
            <w:vMerge w:val="restart"/>
          </w:tcPr>
          <w:p w14:paraId="74F65B8D" w14:textId="7BE2EF52" w:rsidR="009D1198" w:rsidRPr="00AB1F66" w:rsidRDefault="006A222D" w:rsidP="0000140F">
            <w:pPr>
              <w:pStyle w:val="Heading1"/>
            </w:pPr>
            <w:bookmarkStart w:id="0" w:name="_Hlk514276837"/>
            <w:bookmarkStart w:id="1" w:name="_Hlk514713684"/>
            <w:r>
              <w:t>What is a storm water utility?</w:t>
            </w:r>
          </w:p>
          <w:p w14:paraId="2A231E12" w14:textId="7BC1E407" w:rsidR="009D1198" w:rsidRDefault="006A222D" w:rsidP="007D76D9">
            <w:r>
              <w:t>A stormwater utility is a legal entity which provides maintenance, improvements, planning, regulation and administrative functions for the town’s stormwater collection system. A stormwater utility (like other utilities) provides a method of generating revenues through user fees.</w:t>
            </w:r>
          </w:p>
          <w:bookmarkEnd w:id="0"/>
          <w:p w14:paraId="1F057A75" w14:textId="77777777" w:rsidR="009D1198" w:rsidRDefault="006A222D" w:rsidP="006A222D">
            <w:r>
              <w:t xml:space="preserve">An </w:t>
            </w:r>
            <w:r w:rsidR="00E57CFF">
              <w:t>“Equivalent</w:t>
            </w:r>
            <w:r>
              <w:t xml:space="preserve"> Residential Unit” or ERU, is a measure of the average amount of impervious surface area for a single-family resident</w:t>
            </w:r>
            <w:r w:rsidR="00E57CFF">
              <w:t>ial property located in Greentown and will be used to assess stormwater user fees. Much like a “kilowatt” serves as the basis for electricity, the ERU is the base unit for a storm water utility.</w:t>
            </w:r>
          </w:p>
          <w:p w14:paraId="5DBEEE52" w14:textId="40BB1C5C" w:rsidR="00E57CFF" w:rsidRDefault="00E57CFF" w:rsidP="006A222D">
            <w:r>
              <w:t>The Town completed a study that measured impervious surface areas and determined the ERU as a base billing unit.  Non-residential properties (businesses, churches, schools, medical facilities, etc.) are billed based on the amount of impervious area on their property. Residential properties are billed 1 ERU per month.</w:t>
            </w:r>
          </w:p>
          <w:p w14:paraId="0520A378" w14:textId="6E0324D3" w:rsidR="00E57CFF" w:rsidRDefault="00E57CFF" w:rsidP="006A222D">
            <w:r>
              <w:t xml:space="preserve">The Town is responsible for providing stormwater management facilities and services, including installation and maintenance of storm sewers, inlets, and ditches. Funding is not provided by the federal or state government for these services, so the Town must establish a funding source. The revenue generated from the stormwater user fees can be used to make improvements and maintain </w:t>
            </w:r>
            <w:r w:rsidR="00EF2DEC">
              <w:t>storm sewers and the collection system.</w:t>
            </w:r>
          </w:p>
          <w:p w14:paraId="610D67D5" w14:textId="6101C072" w:rsidR="00E57CFF" w:rsidRPr="007D76D9" w:rsidRDefault="00E57CFF" w:rsidP="006A222D"/>
        </w:tc>
        <w:tc>
          <w:tcPr>
            <w:tcW w:w="515" w:type="dxa"/>
            <w:vMerge w:val="restart"/>
          </w:tcPr>
          <w:p w14:paraId="5A5535B0" w14:textId="77777777" w:rsidR="009D1198" w:rsidRPr="007D76D9" w:rsidRDefault="009D1198" w:rsidP="007D76D9"/>
        </w:tc>
        <w:tc>
          <w:tcPr>
            <w:tcW w:w="4500" w:type="dxa"/>
            <w:vMerge w:val="restart"/>
            <w:vAlign w:val="center"/>
          </w:tcPr>
          <w:p w14:paraId="7AF049EA" w14:textId="3F0C9282" w:rsidR="009D1198" w:rsidRDefault="00EF2DEC" w:rsidP="009D1198">
            <w:pPr>
              <w:jc w:val="center"/>
            </w:pPr>
            <w:r>
              <w:t xml:space="preserve">If you have additional questions or would like more information on the Stormwater </w:t>
            </w:r>
            <w:r w:rsidR="00D73E1C">
              <w:t>Utility,</w:t>
            </w:r>
            <w:r>
              <w:t xml:space="preserve"> please contact the Utility office at</w:t>
            </w:r>
          </w:p>
          <w:p w14:paraId="50FC88D2" w14:textId="77777777" w:rsidR="00EF2DEC" w:rsidRDefault="00EF2DEC" w:rsidP="009D1198">
            <w:pPr>
              <w:jc w:val="center"/>
            </w:pPr>
            <w:r>
              <w:t>765-628-3263</w:t>
            </w:r>
          </w:p>
          <w:p w14:paraId="184BEAC1" w14:textId="4A431A84" w:rsidR="001D0423" w:rsidRDefault="001D0423" w:rsidP="009D1198">
            <w:pPr>
              <w:jc w:val="center"/>
            </w:pPr>
            <w:r>
              <w:rPr>
                <w:noProof/>
                <w:color w:val="1F497D"/>
              </w:rPr>
              <w:drawing>
                <wp:inline distT="0" distB="0" distL="0" distR="0" wp14:anchorId="0B5D0F4D" wp14:editId="0C20AC2E">
                  <wp:extent cx="1356593" cy="1287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61860" cy="1292780"/>
                          </a:xfrm>
                          <a:prstGeom prst="rect">
                            <a:avLst/>
                          </a:prstGeom>
                          <a:noFill/>
                          <a:ln>
                            <a:noFill/>
                          </a:ln>
                        </pic:spPr>
                      </pic:pic>
                    </a:graphicData>
                  </a:graphic>
                </wp:inline>
              </w:drawing>
            </w:r>
          </w:p>
          <w:p w14:paraId="7E047530" w14:textId="77777777" w:rsidR="001D0423" w:rsidRDefault="001D0423" w:rsidP="009D1198">
            <w:pPr>
              <w:jc w:val="center"/>
            </w:pPr>
          </w:p>
          <w:p w14:paraId="11F97C94" w14:textId="74743D3E" w:rsidR="001D0423" w:rsidRPr="007D76D9" w:rsidRDefault="001D0423" w:rsidP="009D1198">
            <w:pPr>
              <w:jc w:val="center"/>
            </w:pPr>
          </w:p>
        </w:tc>
        <w:tc>
          <w:tcPr>
            <w:tcW w:w="277" w:type="dxa"/>
          </w:tcPr>
          <w:p w14:paraId="2B2CF2DD" w14:textId="77777777" w:rsidR="009D1198" w:rsidRPr="007D76D9" w:rsidRDefault="009D1198" w:rsidP="007D76D9"/>
        </w:tc>
        <w:tc>
          <w:tcPr>
            <w:tcW w:w="4583" w:type="dxa"/>
            <w:vMerge w:val="restart"/>
            <w:vAlign w:val="center"/>
          </w:tcPr>
          <w:p w14:paraId="766DCB7E" w14:textId="408DA248" w:rsidR="009D1198" w:rsidRPr="007D76D9" w:rsidRDefault="00101D56" w:rsidP="00D73E1C">
            <w:r>
              <w:rPr>
                <w:noProof/>
              </w:rPr>
              <mc:AlternateContent>
                <mc:Choice Requires="wps">
                  <w:drawing>
                    <wp:anchor distT="45720" distB="45720" distL="114300" distR="114300" simplePos="0" relativeHeight="251659264" behindDoc="0" locked="0" layoutInCell="1" allowOverlap="1" wp14:anchorId="166A1495" wp14:editId="05973C5E">
                      <wp:simplePos x="0" y="0"/>
                      <wp:positionH relativeFrom="column">
                        <wp:posOffset>-73660</wp:posOffset>
                      </wp:positionH>
                      <wp:positionV relativeFrom="paragraph">
                        <wp:posOffset>1644015</wp:posOffset>
                      </wp:positionV>
                      <wp:extent cx="3337560" cy="2987040"/>
                      <wp:effectExtent l="0" t="0" r="1524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987040"/>
                              </a:xfrm>
                              <a:prstGeom prst="rect">
                                <a:avLst/>
                              </a:prstGeom>
                              <a:solidFill>
                                <a:srgbClr val="FFFFFF"/>
                              </a:solidFill>
                              <a:ln w="9525">
                                <a:solidFill>
                                  <a:srgbClr val="000000"/>
                                </a:solidFill>
                                <a:miter lim="800000"/>
                                <a:headEnd/>
                                <a:tailEnd/>
                              </a:ln>
                            </wps:spPr>
                            <wps:txbx>
                              <w:txbxContent>
                                <w:p w14:paraId="0F8047AE" w14:textId="1BFBE809" w:rsidR="00101D56" w:rsidRPr="00101D56" w:rsidRDefault="00101D56">
                                  <w:pPr>
                                    <w:rPr>
                                      <w:b/>
                                      <w:bCs/>
                                      <w:color w:val="1E44BC" w:themeColor="accent6"/>
                                      <w:sz w:val="36"/>
                                      <w:szCs w:val="36"/>
                                    </w:rPr>
                                  </w:pPr>
                                  <w:r w:rsidRPr="00101D56">
                                    <w:rPr>
                                      <w:b/>
                                      <w:bCs/>
                                      <w:color w:val="1E44BC" w:themeColor="accent6"/>
                                      <w:sz w:val="36"/>
                                      <w:szCs w:val="36"/>
                                    </w:rPr>
                                    <w:t>STORMWATER UTILITY</w:t>
                                  </w:r>
                                </w:p>
                                <w:p w14:paraId="18E63447" w14:textId="77777777" w:rsidR="00101D56" w:rsidRDefault="00101D56">
                                  <w:pPr>
                                    <w:rPr>
                                      <w:sz w:val="32"/>
                                      <w:szCs w:val="32"/>
                                    </w:rPr>
                                  </w:pPr>
                                </w:p>
                                <w:p w14:paraId="13EB6938" w14:textId="1C92FFFE" w:rsidR="00101D56" w:rsidRPr="00101D56" w:rsidRDefault="00101D56">
                                  <w:pPr>
                                    <w:rPr>
                                      <w:sz w:val="32"/>
                                      <w:szCs w:val="32"/>
                                    </w:rPr>
                                  </w:pPr>
                                  <w:r>
                                    <w:rPr>
                                      <w:sz w:val="32"/>
                                      <w:szCs w:val="32"/>
                                    </w:rPr>
                                    <w:t>GREENTOWN</w:t>
                                  </w:r>
                                  <w:r>
                                    <w:rPr>
                                      <w:noProof/>
                                    </w:rPr>
                                    <w:drawing>
                                      <wp:inline distT="0" distB="0" distL="0" distR="0" wp14:anchorId="4C645360" wp14:editId="6BA3049E">
                                        <wp:extent cx="1525270" cy="1378846"/>
                                        <wp:effectExtent l="0" t="0" r="0" b="0"/>
                                        <wp:docPr id="1357543448" name="Picture 135754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073" cy="1383188"/>
                                                </a:xfrm>
                                                <a:prstGeom prst="rect">
                                                  <a:avLst/>
                                                </a:prstGeom>
                                                <a:noFill/>
                                                <a:ln>
                                                  <a:noFill/>
                                                </a:ln>
                                              </pic:spPr>
                                            </pic:pic>
                                          </a:graphicData>
                                        </a:graphic>
                                      </wp:inline>
                                    </w:drawing>
                                  </w:r>
                                  <w:r>
                                    <w:rPr>
                                      <w:sz w:val="32"/>
                                      <w:szCs w:val="32"/>
                                    </w:rPr>
                                    <w:t xml:space="preserve"> UTILITES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6A1495" id="_x0000_t202" coordsize="21600,21600" o:spt="202" path="m,l,21600r21600,l21600,xe">
                      <v:stroke joinstyle="miter"/>
                      <v:path gradientshapeok="t" o:connecttype="rect"/>
                    </v:shapetype>
                    <v:shape id="Text Box 2" o:spid="_x0000_s1026" type="#_x0000_t202" style="position:absolute;margin-left:-5.8pt;margin-top:129.45pt;width:262.8pt;height:23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">
                      <v:textbox>
                        <w:txbxContent>
                          <w:p w14:paraId="0F8047AE" w14:textId="1BFBE809" w:rsidR="00101D56" w:rsidRPr="00101D56" w:rsidRDefault="00101D56">
                            <w:pPr>
                              <w:rPr>
                                <w:b/>
                                <w:bCs/>
                                <w:color w:val="1E44BC" w:themeColor="accent6"/>
                                <w:sz w:val="36"/>
                                <w:szCs w:val="36"/>
                              </w:rPr>
                            </w:pPr>
                            <w:r w:rsidRPr="00101D56">
                              <w:rPr>
                                <w:b/>
                                <w:bCs/>
                                <w:color w:val="1E44BC" w:themeColor="accent6"/>
                                <w:sz w:val="36"/>
                                <w:szCs w:val="36"/>
                              </w:rPr>
                              <w:t>STORMWATER UTILITY</w:t>
                            </w:r>
                          </w:p>
                          <w:p w14:paraId="18E63447" w14:textId="77777777" w:rsidR="00101D56" w:rsidRDefault="00101D56">
                            <w:pPr>
                              <w:rPr>
                                <w:sz w:val="32"/>
                                <w:szCs w:val="32"/>
                              </w:rPr>
                            </w:pPr>
                          </w:p>
                          <w:p w14:paraId="13EB6938" w14:textId="1C92FFFE" w:rsidR="00101D56" w:rsidRPr="00101D56" w:rsidRDefault="00101D56">
                            <w:pPr>
                              <w:rPr>
                                <w:sz w:val="32"/>
                                <w:szCs w:val="32"/>
                              </w:rPr>
                            </w:pPr>
                            <w:r>
                              <w:rPr>
                                <w:sz w:val="32"/>
                                <w:szCs w:val="32"/>
                              </w:rPr>
                              <w:t>GREENTOWN</w:t>
                            </w:r>
                            <w:r>
                              <w:rPr>
                                <w:noProof/>
                              </w:rPr>
                              <w:drawing>
                                <wp:inline distT="0" distB="0" distL="0" distR="0" wp14:anchorId="4C645360" wp14:editId="6BA3049E">
                                  <wp:extent cx="1525270" cy="1378846"/>
                                  <wp:effectExtent l="0" t="0" r="0" b="0"/>
                                  <wp:docPr id="1357543448" name="Picture 135754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0073" cy="1383188"/>
                                          </a:xfrm>
                                          <a:prstGeom prst="rect">
                                            <a:avLst/>
                                          </a:prstGeom>
                                          <a:noFill/>
                                          <a:ln>
                                            <a:noFill/>
                                          </a:ln>
                                        </pic:spPr>
                                      </pic:pic>
                                    </a:graphicData>
                                  </a:graphic>
                                </wp:inline>
                              </w:drawing>
                            </w:r>
                            <w:r>
                              <w:rPr>
                                <w:sz w:val="32"/>
                                <w:szCs w:val="32"/>
                              </w:rPr>
                              <w:t xml:space="preserve"> UTILITES</w:t>
                            </w:r>
                          </w:p>
                        </w:txbxContent>
                      </v:textbox>
                    </v:shape>
                  </w:pict>
                </mc:Fallback>
              </mc:AlternateContent>
            </w:r>
          </w:p>
        </w:tc>
      </w:tr>
      <w:tr w:rsidR="009D1198" w:rsidRPr="007D76D9" w14:paraId="006B4668" w14:textId="77777777" w:rsidTr="00722E07">
        <w:trPr>
          <w:trHeight w:val="1009"/>
          <w:jc w:val="center"/>
        </w:trPr>
        <w:tc>
          <w:tcPr>
            <w:tcW w:w="4526" w:type="dxa"/>
            <w:vMerge/>
          </w:tcPr>
          <w:p w14:paraId="30DBCD05" w14:textId="77777777" w:rsidR="009D1198" w:rsidRPr="007D76D9" w:rsidRDefault="009D1198" w:rsidP="007D76D9"/>
        </w:tc>
        <w:tc>
          <w:tcPr>
            <w:tcW w:w="515" w:type="dxa"/>
            <w:vMerge/>
          </w:tcPr>
          <w:p w14:paraId="7B550910" w14:textId="77777777" w:rsidR="009D1198" w:rsidRPr="007D76D9" w:rsidRDefault="009D1198" w:rsidP="007D76D9"/>
        </w:tc>
        <w:tc>
          <w:tcPr>
            <w:tcW w:w="4500" w:type="dxa"/>
            <w:vMerge/>
          </w:tcPr>
          <w:p w14:paraId="08499943" w14:textId="77777777" w:rsidR="009D1198" w:rsidRPr="007D76D9" w:rsidRDefault="009D1198" w:rsidP="007D76D9"/>
        </w:tc>
        <w:tc>
          <w:tcPr>
            <w:tcW w:w="277" w:type="dxa"/>
          </w:tcPr>
          <w:p w14:paraId="0A8948EE" w14:textId="77777777" w:rsidR="009D1198" w:rsidRPr="007D76D9" w:rsidRDefault="009D1198" w:rsidP="007D76D9"/>
        </w:tc>
        <w:tc>
          <w:tcPr>
            <w:tcW w:w="4583" w:type="dxa"/>
            <w:vMerge/>
          </w:tcPr>
          <w:p w14:paraId="4FBF7EAB" w14:textId="77777777" w:rsidR="009D1198" w:rsidRPr="007D76D9" w:rsidRDefault="009D1198" w:rsidP="007D76D9"/>
        </w:tc>
      </w:tr>
      <w:tr w:rsidR="009D1198" w:rsidRPr="007D76D9" w14:paraId="792996BA" w14:textId="77777777" w:rsidTr="00722E07">
        <w:trPr>
          <w:trHeight w:val="1009"/>
          <w:jc w:val="center"/>
        </w:trPr>
        <w:tc>
          <w:tcPr>
            <w:tcW w:w="4526" w:type="dxa"/>
            <w:vMerge/>
          </w:tcPr>
          <w:p w14:paraId="2E78C6EB" w14:textId="77777777" w:rsidR="009D1198" w:rsidRPr="007D76D9" w:rsidRDefault="009D1198" w:rsidP="007D76D9"/>
        </w:tc>
        <w:tc>
          <w:tcPr>
            <w:tcW w:w="515" w:type="dxa"/>
            <w:vMerge/>
          </w:tcPr>
          <w:p w14:paraId="6A73F59E" w14:textId="77777777" w:rsidR="009D1198" w:rsidRPr="007D76D9" w:rsidRDefault="009D1198" w:rsidP="007D76D9"/>
        </w:tc>
        <w:tc>
          <w:tcPr>
            <w:tcW w:w="4500" w:type="dxa"/>
            <w:vMerge/>
          </w:tcPr>
          <w:p w14:paraId="7DA2A857" w14:textId="77777777" w:rsidR="009D1198" w:rsidRPr="007D76D9" w:rsidRDefault="009D1198" w:rsidP="007D76D9"/>
        </w:tc>
        <w:tc>
          <w:tcPr>
            <w:tcW w:w="277" w:type="dxa"/>
            <w:tcBorders>
              <w:bottom w:val="nil"/>
            </w:tcBorders>
          </w:tcPr>
          <w:p w14:paraId="64211660" w14:textId="77777777" w:rsidR="009D1198" w:rsidRPr="007D76D9" w:rsidRDefault="009D1198" w:rsidP="007D76D9"/>
        </w:tc>
        <w:tc>
          <w:tcPr>
            <w:tcW w:w="4583" w:type="dxa"/>
            <w:vMerge/>
          </w:tcPr>
          <w:p w14:paraId="64645BFB" w14:textId="77777777" w:rsidR="009D1198" w:rsidRPr="007D76D9" w:rsidRDefault="009D1198" w:rsidP="007D76D9"/>
        </w:tc>
      </w:tr>
      <w:tr w:rsidR="009D1198" w:rsidRPr="007D76D9" w14:paraId="649838A4" w14:textId="77777777" w:rsidTr="00722E07">
        <w:trPr>
          <w:trHeight w:val="1009"/>
          <w:jc w:val="center"/>
        </w:trPr>
        <w:tc>
          <w:tcPr>
            <w:tcW w:w="4526" w:type="dxa"/>
            <w:vMerge/>
          </w:tcPr>
          <w:p w14:paraId="4B886903" w14:textId="77777777" w:rsidR="009D1198" w:rsidRPr="007D76D9" w:rsidRDefault="009D1198" w:rsidP="007D76D9"/>
        </w:tc>
        <w:tc>
          <w:tcPr>
            <w:tcW w:w="515" w:type="dxa"/>
            <w:vMerge/>
          </w:tcPr>
          <w:p w14:paraId="4B317347" w14:textId="77777777" w:rsidR="009D1198" w:rsidRPr="007D76D9" w:rsidRDefault="009D1198" w:rsidP="007D76D9"/>
        </w:tc>
        <w:tc>
          <w:tcPr>
            <w:tcW w:w="4500" w:type="dxa"/>
            <w:vMerge/>
          </w:tcPr>
          <w:p w14:paraId="432046CE" w14:textId="77777777" w:rsidR="009D1198" w:rsidRPr="007D76D9" w:rsidRDefault="009D1198" w:rsidP="007D76D9">
            <w:pPr>
              <w:rPr>
                <w:rFonts w:eastAsia="Century Gothic"/>
              </w:rPr>
            </w:pPr>
          </w:p>
        </w:tc>
        <w:tc>
          <w:tcPr>
            <w:tcW w:w="277" w:type="dxa"/>
          </w:tcPr>
          <w:p w14:paraId="484928C6" w14:textId="77777777" w:rsidR="009D1198" w:rsidRPr="007D76D9" w:rsidRDefault="009D1198" w:rsidP="007D76D9"/>
        </w:tc>
        <w:tc>
          <w:tcPr>
            <w:tcW w:w="4583" w:type="dxa"/>
            <w:vMerge/>
          </w:tcPr>
          <w:p w14:paraId="39AE08E6" w14:textId="77777777" w:rsidR="009D1198" w:rsidRPr="007D76D9" w:rsidRDefault="009D1198" w:rsidP="007D76D9"/>
        </w:tc>
      </w:tr>
      <w:tr w:rsidR="009D1198" w:rsidRPr="007D76D9" w14:paraId="148A6378" w14:textId="77777777" w:rsidTr="00722E07">
        <w:trPr>
          <w:trHeight w:val="3724"/>
          <w:jc w:val="center"/>
        </w:trPr>
        <w:tc>
          <w:tcPr>
            <w:tcW w:w="4526" w:type="dxa"/>
            <w:vMerge/>
            <w:tcBorders>
              <w:bottom w:val="nil"/>
            </w:tcBorders>
          </w:tcPr>
          <w:p w14:paraId="3EC1EAA8" w14:textId="77777777" w:rsidR="009D1198" w:rsidRPr="007D76D9" w:rsidRDefault="009D1198" w:rsidP="007D76D9"/>
        </w:tc>
        <w:tc>
          <w:tcPr>
            <w:tcW w:w="5292" w:type="dxa"/>
            <w:gridSpan w:val="3"/>
            <w:vMerge w:val="restart"/>
            <w:tcBorders>
              <w:bottom w:val="nil"/>
            </w:tcBorders>
            <w:tcMar>
              <w:top w:w="29" w:type="dxa"/>
              <w:left w:w="29" w:type="dxa"/>
              <w:bottom w:w="29" w:type="dxa"/>
              <w:right w:w="29" w:type="dxa"/>
            </w:tcMar>
          </w:tcPr>
          <w:p w14:paraId="7B1823C0" w14:textId="77777777" w:rsidR="009D1198" w:rsidRDefault="009D1198" w:rsidP="007D76D9"/>
          <w:p w14:paraId="5DF232F9" w14:textId="77777777" w:rsidR="00D73E1C" w:rsidRPr="00D73E1C" w:rsidRDefault="00D73E1C" w:rsidP="00D73E1C"/>
          <w:p w14:paraId="522A308B" w14:textId="77777777" w:rsidR="00D73E1C" w:rsidRPr="00D73E1C" w:rsidRDefault="00D73E1C" w:rsidP="00D73E1C"/>
          <w:p w14:paraId="6F96F0F4" w14:textId="77777777" w:rsidR="00D73E1C" w:rsidRPr="00D73E1C" w:rsidRDefault="00D73E1C" w:rsidP="00D73E1C"/>
          <w:p w14:paraId="6C732659" w14:textId="77777777" w:rsidR="00D73E1C" w:rsidRPr="00D73E1C" w:rsidRDefault="00D73E1C" w:rsidP="00D73E1C"/>
          <w:p w14:paraId="3937B81B" w14:textId="77777777" w:rsidR="00D73E1C" w:rsidRDefault="00D73E1C" w:rsidP="00D73E1C"/>
          <w:p w14:paraId="32FE2373" w14:textId="5AA2C247" w:rsidR="00D73E1C" w:rsidRDefault="00D73E1C" w:rsidP="00D73E1C">
            <w:pPr>
              <w:jc w:val="center"/>
            </w:pPr>
            <w:r>
              <w:t>Stormwater Utility</w:t>
            </w:r>
          </w:p>
          <w:p w14:paraId="005E0222" w14:textId="54C22760" w:rsidR="00D73E1C" w:rsidRDefault="00D73E1C" w:rsidP="00D73E1C">
            <w:pPr>
              <w:jc w:val="center"/>
            </w:pPr>
            <w:r>
              <w:t>Public Education Information</w:t>
            </w:r>
          </w:p>
          <w:p w14:paraId="7CEE351A" w14:textId="521B820E" w:rsidR="00D73E1C" w:rsidRDefault="00D73E1C" w:rsidP="00D73E1C">
            <w:pPr>
              <w:jc w:val="center"/>
            </w:pPr>
            <w:r>
              <w:t>Greentown Utilities</w:t>
            </w:r>
          </w:p>
          <w:p w14:paraId="6B6839EA" w14:textId="428CE4FC" w:rsidR="00D73E1C" w:rsidRDefault="00D73E1C" w:rsidP="00D73E1C">
            <w:pPr>
              <w:jc w:val="center"/>
            </w:pPr>
            <w:r>
              <w:t>112 N. Meridian St.</w:t>
            </w:r>
          </w:p>
          <w:p w14:paraId="62971F6D" w14:textId="4247E716" w:rsidR="00D73E1C" w:rsidRDefault="00D73E1C" w:rsidP="00D73E1C">
            <w:pPr>
              <w:jc w:val="center"/>
            </w:pPr>
            <w:r>
              <w:t>Greentown, In 46936</w:t>
            </w:r>
          </w:p>
          <w:p w14:paraId="30540B45" w14:textId="0E021456" w:rsidR="00D73E1C" w:rsidRPr="00D73E1C" w:rsidRDefault="00D73E1C" w:rsidP="00D73E1C">
            <w:pPr>
              <w:jc w:val="center"/>
            </w:pPr>
          </w:p>
        </w:tc>
        <w:tc>
          <w:tcPr>
            <w:tcW w:w="4583" w:type="dxa"/>
            <w:vMerge/>
            <w:tcBorders>
              <w:bottom w:val="nil"/>
            </w:tcBorders>
          </w:tcPr>
          <w:p w14:paraId="2341208C" w14:textId="77777777" w:rsidR="009D1198" w:rsidRPr="007D76D9" w:rsidRDefault="009D1198" w:rsidP="007D76D9"/>
        </w:tc>
      </w:tr>
      <w:tr w:rsidR="009D1198" w:rsidRPr="007D76D9" w14:paraId="57B9A0C6" w14:textId="77777777" w:rsidTr="00722E07">
        <w:trPr>
          <w:trHeight w:val="1872"/>
          <w:jc w:val="center"/>
        </w:trPr>
        <w:tc>
          <w:tcPr>
            <w:tcW w:w="4526" w:type="dxa"/>
            <w:vMerge w:val="restart"/>
          </w:tcPr>
          <w:p w14:paraId="20F60E3F" w14:textId="35B19F8D" w:rsidR="007A6F61" w:rsidRDefault="00AB0851" w:rsidP="007A6F61">
            <w:pPr>
              <w:rPr>
                <w:noProof/>
              </w:rPr>
            </w:pPr>
            <w:r>
              <w:rPr>
                <w:noProof/>
              </w:rPr>
              <w:lastRenderedPageBreak/>
              <mc:AlternateContent>
                <mc:Choice Requires="wps">
                  <w:drawing>
                    <wp:anchor distT="0" distB="0" distL="114300" distR="114300" simplePos="0" relativeHeight="251660288" behindDoc="0" locked="0" layoutInCell="1" allowOverlap="1" wp14:anchorId="7A42A914" wp14:editId="0AF67A20">
                      <wp:simplePos x="0" y="0"/>
                      <wp:positionH relativeFrom="column">
                        <wp:posOffset>3104515</wp:posOffset>
                      </wp:positionH>
                      <wp:positionV relativeFrom="paragraph">
                        <wp:posOffset>314960</wp:posOffset>
                      </wp:positionV>
                      <wp:extent cx="6347460" cy="6385560"/>
                      <wp:effectExtent l="0" t="0" r="15240" b="15240"/>
                      <wp:wrapNone/>
                      <wp:docPr id="849201288" name="Text Box 1"/>
                      <wp:cNvGraphicFramePr/>
                      <a:graphic xmlns:a="http://schemas.openxmlformats.org/drawingml/2006/main">
                        <a:graphicData uri="http://schemas.microsoft.com/office/word/2010/wordprocessingShape">
                          <wps:wsp>
                            <wps:cNvSpPr txBox="1"/>
                            <wps:spPr>
                              <a:xfrm>
                                <a:off x="0" y="0"/>
                                <a:ext cx="6347460" cy="6385560"/>
                              </a:xfrm>
                              <a:prstGeom prst="rect">
                                <a:avLst/>
                              </a:prstGeom>
                              <a:solidFill>
                                <a:schemeClr val="lt1"/>
                              </a:solidFill>
                              <a:ln w="6350">
                                <a:solidFill>
                                  <a:prstClr val="black"/>
                                </a:solidFill>
                              </a:ln>
                            </wps:spPr>
                            <wps:txbx>
                              <w:txbxContent>
                                <w:p w14:paraId="29B578E2" w14:textId="27E13EF9" w:rsidR="00AB0851" w:rsidRDefault="00AB0851">
                                  <w:r>
                                    <w:t>Impervious</w:t>
                                  </w:r>
                                  <w:r w:rsidR="00F6715B">
                                    <w:t xml:space="preserve"> surfaces are hard</w:t>
                                  </w:r>
                                  <w:r w:rsidR="00697A5C">
                                    <w:t xml:space="preserve"> surfaces which prevent or limit the natural entry of stormwater into the soil.  Impervious surfaces include all hard surfaces such as rooftops, driveways, parking lots, patios, and sidewalks (concrete, asphalt, and compacted gravel surfaces are included.) Impervious surfaces increase stormwater runoff and may contribute to stormwater pollution.</w:t>
                                  </w:r>
                                </w:p>
                                <w:p w14:paraId="48AC221F" w14:textId="7C5C0304" w:rsidR="00697A5C" w:rsidRDefault="00697A5C">
                                  <w:r>
                                    <w:t xml:space="preserve">Since stormwater cannot be absorbed by impervious surfaces, the stormwater runs over the surface as a stormwater runoff.  Stormwater runoff must be managed through a stormwater collection system (pipes, culverts, ditches, </w:t>
                                  </w:r>
                                  <w:r w:rsidR="007A62F9">
                                    <w:t>swales</w:t>
                                  </w:r>
                                  <w:r>
                                    <w:t xml:space="preserve">, inlets, curb and gutter, </w:t>
                                  </w:r>
                                  <w:r w:rsidR="007A62F9">
                                    <w:t>detention</w:t>
                                  </w:r>
                                  <w:r>
                                    <w:t xml:space="preserve"> ponds</w:t>
                                  </w:r>
                                  <w:r w:rsidR="007A62F9">
                                    <w:t>, etc.) to prevent standing water and flooding.</w:t>
                                  </w:r>
                                </w:p>
                                <w:p w14:paraId="3FE95551" w14:textId="484FD89B" w:rsidR="007A62F9" w:rsidRDefault="007A62F9">
                                  <w:r>
                                    <w:t>With increased amounts of impervious surface, more runoff is produced and it travels at higher speeds.  This runoff picks up and carries pollutants to the stormwater collection system and eventually to receiving waters (lakes, ponds, rivers, and streams.)  Large volumes of quickly flowing runoff will also erode soil, damage plants, and cause waters to become clouded and murky with sediments.</w:t>
                                  </w:r>
                                </w:p>
                                <w:p w14:paraId="3234AC27" w14:textId="78CC13DB" w:rsidR="007A62F9" w:rsidRDefault="007A62F9">
                                  <w:r>
                                    <w:t xml:space="preserve">Within urbanized areas, impervious surfaces tend to collect a variety of pollutants including cleaning products, paint, oil, grease, and toxic chemicals from cars, road salts, pesticides, and fertilizers from lawn maintenance and gardening per waste litter and eroded sediments. Increased </w:t>
                                  </w:r>
                                  <w:proofErr w:type="gramStart"/>
                                  <w:r>
                                    <w:t>amount</w:t>
                                  </w:r>
                                  <w:proofErr w:type="gramEnd"/>
                                  <w:r>
                                    <w:t xml:space="preserve"> of pollutants can harm fish and wildlife, kill native plants, contaminate drinking water supplies, and make recreational areas unsafe.</w:t>
                                  </w:r>
                                </w:p>
                                <w:p w14:paraId="742004BA" w14:textId="6098DC19" w:rsidR="007A62F9" w:rsidRDefault="00667654">
                                  <w:r>
                                    <w:t>Sanitary sewers and storm drains are not the same.  Sanitary sewers collect wastewater from indoor plumbing such as toilets, sinks, and washing machines.  These “wastewaters” flow to our wastewater treatment plant. Storm drains collect stormwater, which is transported through pipes and ditches to a stream or waterway.  Storm water does not receive treatment like wastewater.  When you see an open grate in the street it is connected to a storm system and flows directly to a stream or water way.</w:t>
                                  </w:r>
                                </w:p>
                                <w:p w14:paraId="06F307C1" w14:textId="77777777" w:rsidR="00185A35" w:rsidRDefault="00185A35"/>
                                <w:p w14:paraId="527960D3" w14:textId="77777777" w:rsidR="00185A35" w:rsidRDefault="00185A35"/>
                                <w:p w14:paraId="1368B2BF" w14:textId="77777777" w:rsidR="00185A35" w:rsidRDefault="00185A35"/>
                                <w:p w14:paraId="0747A66A" w14:textId="0E28588F" w:rsidR="00697A5C" w:rsidRDefault="00185A35">
                                  <w:r>
                                    <w:rPr>
                                      <w:noProof/>
                                    </w:rPr>
                                    <w:drawing>
                                      <wp:inline distT="0" distB="0" distL="0" distR="0" wp14:anchorId="3CDA306E" wp14:editId="0A35936E">
                                        <wp:extent cx="1653540" cy="982980"/>
                                        <wp:effectExtent l="0" t="0" r="381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982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2A914" id="Text Box 1" o:spid="_x0000_s1027" type="#_x0000_t202" style="position:absolute;margin-left:244.45pt;margin-top:24.8pt;width:499.8pt;height:50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LDOQIAAIQ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" fillcolor="white [3201]" strokeweight=".5pt">
                      <v:textbox>
                        <w:txbxContent>
                          <w:p w14:paraId="29B578E2" w14:textId="27E13EF9" w:rsidR="00AB0851" w:rsidRDefault="00AB0851">
                            <w:r>
                              <w:t>Impervious</w:t>
                            </w:r>
                            <w:r w:rsidR="00F6715B">
                              <w:t xml:space="preserve"> surfaces are hard</w:t>
                            </w:r>
                            <w:r w:rsidR="00697A5C">
                              <w:t xml:space="preserve"> surfaces which prevent or limit the natural entry of stormwater into the soil.  Impervious surfaces include all hard surfaces such as rooftops, driveways, parking lots, patios, and sidewalks (concrete, asphalt, and compacted gravel surfaces are included.) Impervious surfaces increase stormwater runoff and may contribute to stormwater pollution.</w:t>
                            </w:r>
                          </w:p>
                          <w:p w14:paraId="48AC221F" w14:textId="7C5C0304" w:rsidR="00697A5C" w:rsidRDefault="00697A5C">
                            <w:r>
                              <w:t xml:space="preserve">Since stormwater cannot be absorbed by impervious surfaces, the stormwater runs over the surface as a stormwater runoff.  Stormwater runoff must be managed through a stormwater collection system (pipes, culverts, ditches, </w:t>
                            </w:r>
                            <w:r w:rsidR="007A62F9">
                              <w:t>swales</w:t>
                            </w:r>
                            <w:r>
                              <w:t xml:space="preserve">, inlets, curb and gutter, </w:t>
                            </w:r>
                            <w:r w:rsidR="007A62F9">
                              <w:t>detention</w:t>
                            </w:r>
                            <w:r>
                              <w:t xml:space="preserve"> ponds</w:t>
                            </w:r>
                            <w:r w:rsidR="007A62F9">
                              <w:t>, etc.) to prevent standing water and flooding.</w:t>
                            </w:r>
                          </w:p>
                          <w:p w14:paraId="3FE95551" w14:textId="484FD89B" w:rsidR="007A62F9" w:rsidRDefault="007A62F9">
                            <w:r>
                              <w:t>With increased amounts of impervious surface, more runoff is produced and it travels at higher speeds.  This runoff picks up and carries pollutants to the stormwater collection system and eventually to receiving waters (lakes, ponds, rivers, and streams.)  Large volumes of quickly flowing runoff will also erode soil, damage plants, and cause waters to become clouded and murky with sediments.</w:t>
                            </w:r>
                          </w:p>
                          <w:p w14:paraId="3234AC27" w14:textId="78CC13DB" w:rsidR="007A62F9" w:rsidRDefault="007A62F9">
                            <w:r>
                              <w:t xml:space="preserve">Within urbanized areas, impervious surfaces tend to collect a variety of pollutants including cleaning products, paint, oil, grease, and toxic chemicals from cars, road salts, pesticides, and fertilizers from lawn maintenance and gardening per waste litter and eroded sediments. Increased </w:t>
                            </w:r>
                            <w:proofErr w:type="gramStart"/>
                            <w:r>
                              <w:t>amount</w:t>
                            </w:r>
                            <w:proofErr w:type="gramEnd"/>
                            <w:r>
                              <w:t xml:space="preserve"> of pollutants can harm fish and wildlife, kill native plants, contaminate drinking water supplies, and make recreational areas unsafe.</w:t>
                            </w:r>
                          </w:p>
                          <w:p w14:paraId="742004BA" w14:textId="6098DC19" w:rsidR="007A62F9" w:rsidRDefault="00667654">
                            <w:r>
                              <w:t xml:space="preserve">Sanitary sewers and storm drains are not the same.  Sanitary sewers collect wastewater from indoor plumbing such as toilets, sinks, and washing machines.  These “wastewaters” flow to our wastewater treatment plant. Storm drains collect stormwater, which is transported through pipes and ditches to a stream or waterway.  Storm water does not </w:t>
                            </w:r>
                            <w:r>
                              <w:t>receive treatment like wastewater.  When you see an open grate in the street it is connected to a storm system and flows directly to a stream or water way.</w:t>
                            </w:r>
                          </w:p>
                          <w:p w14:paraId="06F307C1" w14:textId="77777777" w:rsidR="00185A35" w:rsidRDefault="00185A35"/>
                          <w:p w14:paraId="527960D3" w14:textId="77777777" w:rsidR="00185A35" w:rsidRDefault="00185A35"/>
                          <w:p w14:paraId="1368B2BF" w14:textId="77777777" w:rsidR="00185A35" w:rsidRDefault="00185A35"/>
                          <w:p w14:paraId="0747A66A" w14:textId="0E28588F" w:rsidR="00697A5C" w:rsidRDefault="00185A35">
                            <w:r>
                              <w:rPr>
                                <w:noProof/>
                              </w:rPr>
                              <w:drawing>
                                <wp:inline distT="0" distB="0" distL="0" distR="0" wp14:anchorId="3CDA306E" wp14:editId="0A35936E">
                                  <wp:extent cx="1653540" cy="982980"/>
                                  <wp:effectExtent l="0" t="0" r="381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3540" cy="982980"/>
                                          </a:xfrm>
                                          <a:prstGeom prst="rect">
                                            <a:avLst/>
                                          </a:prstGeom>
                                          <a:noFill/>
                                          <a:ln>
                                            <a:noFill/>
                                          </a:ln>
                                        </pic:spPr>
                                      </pic:pic>
                                    </a:graphicData>
                                  </a:graphic>
                                </wp:inline>
                              </w:drawing>
                            </w:r>
                          </w:p>
                        </w:txbxContent>
                      </v:textbox>
                    </v:shape>
                  </w:pict>
                </mc:Fallback>
              </mc:AlternateContent>
            </w:r>
            <w:r w:rsidR="00E50288">
              <w:rPr>
                <w:noProof/>
              </w:rPr>
              <w:t xml:space="preserve"> </w:t>
            </w:r>
            <w:r w:rsidR="007A6F61">
              <w:rPr>
                <w:noProof/>
              </w:rPr>
              <w:drawing>
                <wp:inline distT="0" distB="0" distL="0" distR="0" wp14:anchorId="31BAEE74" wp14:editId="6B5A99C7">
                  <wp:extent cx="1402080" cy="13335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080" cy="1333500"/>
                          </a:xfrm>
                          <a:prstGeom prst="rect">
                            <a:avLst/>
                          </a:prstGeom>
                          <a:noFill/>
                          <a:ln>
                            <a:noFill/>
                          </a:ln>
                        </pic:spPr>
                      </pic:pic>
                    </a:graphicData>
                  </a:graphic>
                </wp:inline>
              </w:drawing>
            </w:r>
          </w:p>
          <w:p w14:paraId="4D466C4A" w14:textId="77777777" w:rsidR="00E50288" w:rsidRDefault="00E50288" w:rsidP="007A6F61">
            <w:pPr>
              <w:rPr>
                <w:noProof/>
              </w:rPr>
            </w:pPr>
          </w:p>
          <w:p w14:paraId="3F677C88" w14:textId="38E116B9" w:rsidR="00E50288" w:rsidRDefault="00E50288" w:rsidP="007A6F61">
            <w:pPr>
              <w:rPr>
                <w:noProof/>
              </w:rPr>
            </w:pPr>
            <w:r>
              <w:rPr>
                <w:noProof/>
              </w:rPr>
              <w:t xml:space="preserve">                                                                                                </w:t>
            </w:r>
          </w:p>
          <w:p w14:paraId="1CD45F66" w14:textId="77777777" w:rsidR="00E50288" w:rsidRDefault="00E50288" w:rsidP="007A6F61">
            <w:pPr>
              <w:rPr>
                <w:noProof/>
              </w:rPr>
            </w:pPr>
          </w:p>
          <w:p w14:paraId="6A616CE5" w14:textId="05E03161" w:rsidR="00E50288" w:rsidRDefault="00E50288" w:rsidP="007A6F61">
            <w:pPr>
              <w:rPr>
                <w:noProof/>
              </w:rPr>
            </w:pPr>
            <w:r>
              <w:rPr>
                <w:noProof/>
              </w:rPr>
              <w:t>In areas of natural ground cover, stormwater is able to evaporate into the air and infiltrate into the ground.  This results in less runoff and less stormwater pollution conveyed to streams or ditches.</w:t>
            </w:r>
          </w:p>
          <w:p w14:paraId="2CA4A01F" w14:textId="77777777" w:rsidR="00E50288" w:rsidRDefault="00E50288" w:rsidP="007A6F61">
            <w:pPr>
              <w:rPr>
                <w:noProof/>
              </w:rPr>
            </w:pPr>
          </w:p>
          <w:p w14:paraId="00F236C2" w14:textId="382811B7" w:rsidR="00E50288" w:rsidRDefault="00E50288" w:rsidP="007A6F61">
            <w:r>
              <w:rPr>
                <w:noProof/>
              </w:rPr>
              <w:t>As the amount of impervious surface increases, the rate and volume of stormwater runoff is increased resulting in more stormwater runoff to be managed.</w:t>
            </w:r>
          </w:p>
          <w:p w14:paraId="1C16A672" w14:textId="1C52DB7C" w:rsidR="007A6F61" w:rsidRPr="00722E07" w:rsidRDefault="007A6F61" w:rsidP="007A6F61"/>
        </w:tc>
        <w:tc>
          <w:tcPr>
            <w:tcW w:w="5292" w:type="dxa"/>
            <w:gridSpan w:val="3"/>
            <w:vMerge/>
            <w:tcMar>
              <w:top w:w="29" w:type="dxa"/>
              <w:left w:w="29" w:type="dxa"/>
              <w:bottom w:w="29" w:type="dxa"/>
              <w:right w:w="29" w:type="dxa"/>
            </w:tcMar>
          </w:tcPr>
          <w:p w14:paraId="2BFC3191" w14:textId="77777777" w:rsidR="009D1198" w:rsidRPr="007D76D9" w:rsidRDefault="009D1198" w:rsidP="007D76D9"/>
        </w:tc>
        <w:tc>
          <w:tcPr>
            <w:tcW w:w="4583" w:type="dxa"/>
            <w:vAlign w:val="center"/>
          </w:tcPr>
          <w:p w14:paraId="5C843A33" w14:textId="480F6272" w:rsidR="009D1198" w:rsidRPr="007D76D9" w:rsidRDefault="009D1198" w:rsidP="0000140F">
            <w:pPr>
              <w:pStyle w:val="ContactInfo"/>
            </w:pPr>
          </w:p>
        </w:tc>
      </w:tr>
      <w:tr w:rsidR="009D1198" w:rsidRPr="007D76D9" w14:paraId="1E413B41" w14:textId="77777777" w:rsidTr="00722E07">
        <w:trPr>
          <w:trHeight w:val="144"/>
          <w:jc w:val="center"/>
        </w:trPr>
        <w:tc>
          <w:tcPr>
            <w:tcW w:w="4526" w:type="dxa"/>
            <w:vMerge/>
          </w:tcPr>
          <w:p w14:paraId="0759BB80" w14:textId="77777777" w:rsidR="009D1198" w:rsidRPr="007D76D9" w:rsidRDefault="009D1198" w:rsidP="007D76D9"/>
        </w:tc>
        <w:tc>
          <w:tcPr>
            <w:tcW w:w="5292" w:type="dxa"/>
            <w:gridSpan w:val="3"/>
            <w:vMerge/>
          </w:tcPr>
          <w:p w14:paraId="187AE2BD" w14:textId="77777777" w:rsidR="009D1198" w:rsidRPr="007D76D9" w:rsidRDefault="009D1198" w:rsidP="007D76D9"/>
        </w:tc>
        <w:tc>
          <w:tcPr>
            <w:tcW w:w="4583" w:type="dxa"/>
            <w:vAlign w:val="center"/>
          </w:tcPr>
          <w:p w14:paraId="3D5919D8" w14:textId="77777777" w:rsidR="009D1198" w:rsidRPr="007D76D9" w:rsidRDefault="009D1198" w:rsidP="009D1198">
            <w:pPr>
              <w:pStyle w:val="NoSpacing"/>
              <w:rPr>
                <w:rFonts w:eastAsia="MS Gothic"/>
              </w:rPr>
            </w:pPr>
          </w:p>
        </w:tc>
      </w:tr>
    </w:tbl>
    <w:p w14:paraId="478AE08A" w14:textId="5CD32C97" w:rsidR="00722E07" w:rsidRPr="00D4030A" w:rsidRDefault="007F65A1">
      <w:pPr>
        <w:spacing w:after="0"/>
        <w:rPr>
          <w:sz w:val="8"/>
        </w:rPr>
      </w:pPr>
      <w:r>
        <w:rPr>
          <w:sz w:val="8"/>
        </w:rPr>
        <w:t xml:space="preserve">                                              </w:t>
      </w:r>
      <w:r w:rsidR="00722E07" w:rsidRPr="00D4030A">
        <w:rPr>
          <w:sz w:val="8"/>
        </w:rPr>
        <w:br w:type="page"/>
      </w:r>
    </w:p>
    <w:bookmarkEnd w:id="1"/>
    <w:tbl>
      <w:tblPr>
        <w:tblW w:w="5005" w:type="pct"/>
        <w:jc w:val="center"/>
        <w:tblLayout w:type="fixed"/>
        <w:tblCellMar>
          <w:left w:w="115" w:type="dxa"/>
          <w:right w:w="115" w:type="dxa"/>
        </w:tblCellMar>
        <w:tblLook w:val="0600" w:firstRow="0" w:lastRow="0" w:firstColumn="0" w:lastColumn="0" w:noHBand="1" w:noVBand="1"/>
      </w:tblPr>
      <w:tblGrid>
        <w:gridCol w:w="4501"/>
        <w:gridCol w:w="643"/>
        <w:gridCol w:w="4680"/>
        <w:gridCol w:w="437"/>
        <w:gridCol w:w="13"/>
        <w:gridCol w:w="4127"/>
        <w:gridCol w:w="13"/>
      </w:tblGrid>
      <w:tr w:rsidR="009D1198" w:rsidRPr="007D76D9" w14:paraId="6E85DFBC" w14:textId="77777777" w:rsidTr="00722E07">
        <w:trPr>
          <w:gridAfter w:val="1"/>
          <w:wAfter w:w="13" w:type="dxa"/>
          <w:trHeight w:val="5634"/>
          <w:jc w:val="center"/>
        </w:trPr>
        <w:tc>
          <w:tcPr>
            <w:tcW w:w="10261" w:type="dxa"/>
            <w:gridSpan w:val="4"/>
          </w:tcPr>
          <w:p w14:paraId="35D4E341" w14:textId="77777777" w:rsidR="009D1198" w:rsidRPr="007D76D9" w:rsidRDefault="007D76D9" w:rsidP="007D76D9">
            <w:r>
              <w:lastRenderedPageBreak/>
              <w:br w:type="page"/>
            </w:r>
          </w:p>
        </w:tc>
        <w:tc>
          <w:tcPr>
            <w:tcW w:w="4140" w:type="dxa"/>
            <w:gridSpan w:val="2"/>
          </w:tcPr>
          <w:sdt>
            <w:sdtPr>
              <w:id w:val="1197889898"/>
              <w:placeholder>
                <w:docPart w:val="FDDDB48F6808464A8FE28ABA6F175C61"/>
              </w:placeholder>
              <w:temporary/>
              <w:showingPlcHdr/>
              <w15:appearance w15:val="hidden"/>
            </w:sdtPr>
            <w:sdtEndPr/>
            <w:sdtContent>
              <w:p w14:paraId="431EF547" w14:textId="77777777" w:rsidR="009D1198" w:rsidRPr="0000140F" w:rsidRDefault="009D1198" w:rsidP="0000140F">
                <w:pPr>
                  <w:pStyle w:val="Heading1"/>
                </w:pPr>
                <w:r w:rsidRPr="0000140F">
                  <w:rPr>
                    <w:rStyle w:val="Heading1Char"/>
                    <w:b/>
                  </w:rPr>
                  <w:t>Another Title</w:t>
                </w:r>
              </w:p>
            </w:sdtContent>
          </w:sdt>
          <w:sdt>
            <w:sdtPr>
              <w:id w:val="2139673767"/>
              <w:placeholder>
                <w:docPart w:val="FC29AA761A764E638B6D2341AE14C6C0"/>
              </w:placeholder>
              <w:temporary/>
              <w:showingPlcHdr/>
              <w15:appearance w15:val="hidden"/>
            </w:sdtPr>
            <w:sdtEndPr/>
            <w:sdtContent>
              <w:p w14:paraId="15B47545" w14:textId="77777777" w:rsidR="009D1198" w:rsidRPr="00F41328" w:rsidRDefault="009D1198" w:rsidP="0000140F">
                <w:r w:rsidRPr="00F41328">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14:paraId="47038EB0" w14:textId="77777777" w:rsidR="009D1198" w:rsidRPr="007D76D9" w:rsidRDefault="009D1198" w:rsidP="0000140F">
                <w:r w:rsidRPr="00F41328">
                  <w:t>Once the image you wish to replace is selected, you can either select “Change Picture” from the short cut menu, or click on “Fill” and choose the option for “Picture.”</w:t>
                </w:r>
              </w:p>
            </w:sdtContent>
          </w:sdt>
        </w:tc>
      </w:tr>
      <w:tr w:rsidR="009D1198" w:rsidRPr="007D76D9" w14:paraId="3B789C68" w14:textId="77777777" w:rsidTr="00722E07">
        <w:trPr>
          <w:trHeight w:val="1686"/>
          <w:jc w:val="center"/>
        </w:trPr>
        <w:tc>
          <w:tcPr>
            <w:tcW w:w="4501" w:type="dxa"/>
            <w:vMerge w:val="restart"/>
            <w:tcBorders>
              <w:bottom w:val="nil"/>
            </w:tcBorders>
          </w:tcPr>
          <w:sdt>
            <w:sdtPr>
              <w:rPr>
                <w:rFonts w:eastAsiaTheme="minorHAnsi"/>
              </w:rPr>
              <w:id w:val="640386468"/>
              <w:placeholder>
                <w:docPart w:val="9C617D4F4379446DA039D56FB19A2123"/>
              </w:placeholder>
              <w:temporary/>
              <w:showingPlcHdr/>
              <w15:appearance w15:val="hidden"/>
            </w:sdtPr>
            <w:sdtEndPr/>
            <w:sdtContent>
              <w:p w14:paraId="20E51B6C" w14:textId="77777777" w:rsidR="009D1198" w:rsidRDefault="009D1198" w:rsidP="009D1198">
                <w:pPr>
                  <w:pStyle w:val="Heading1"/>
                  <w:rPr>
                    <w:rFonts w:eastAsiaTheme="minorHAnsi"/>
                  </w:rPr>
                </w:pPr>
                <w:r w:rsidRPr="0000140F">
                  <w:t>Customize Heading/Text</w:t>
                </w:r>
              </w:p>
            </w:sdtContent>
          </w:sdt>
          <w:sdt>
            <w:sdtPr>
              <w:rPr>
                <w:rFonts w:ascii="Calibri" w:eastAsiaTheme="minorHAnsi" w:hAnsi="Calibri"/>
              </w:rPr>
              <w:id w:val="1313147013"/>
              <w:placeholder>
                <w:docPart w:val="3AADFD41D43C4A00850D7A11D4653B15"/>
              </w:placeholder>
              <w:temporary/>
              <w:showingPlcHdr/>
              <w15:appearance w15:val="hidden"/>
            </w:sdtPr>
            <w:sdtEndPr/>
            <w:sdtContent>
              <w:p w14:paraId="1059B5E9" w14:textId="77777777" w:rsidR="009D1198" w:rsidRPr="00F41328" w:rsidRDefault="009D1198" w:rsidP="009D1198">
                <w:pPr>
                  <w:rPr>
                    <w:rFonts w:ascii="Calibri" w:eastAsiaTheme="minorHAnsi" w:hAnsi="Calibri"/>
                  </w:rPr>
                </w:pPr>
                <w:r w:rsidRPr="0000140F">
                  <w:rPr>
                    <w:rFonts w:eastAsiaTheme="minorHAnsi"/>
                  </w:rPr>
                  <w:t>To change any of the text in this document, just click on the block of text you want to update!  The formatting has already been programmed for ease of formatting.</w:t>
                </w:r>
              </w:p>
            </w:sdtContent>
          </w:sdt>
          <w:sdt>
            <w:sdtPr>
              <w:rPr>
                <w:color w:val="44546A" w:themeColor="text2"/>
              </w:rPr>
              <w:id w:val="-1449083539"/>
              <w:placeholder>
                <w:docPart w:val="7472796FC93340F984F2B254D8AAE2D5"/>
              </w:placeholder>
              <w:temporary/>
              <w:showingPlcHdr/>
              <w15:appearance w15:val="hidden"/>
            </w:sdtPr>
            <w:sdtEndPr/>
            <w:sdtContent>
              <w:p w14:paraId="5CA45D8C" w14:textId="77777777" w:rsidR="009D1198" w:rsidRDefault="009D1198" w:rsidP="009D1198">
                <w:pPr>
                  <w:pStyle w:val="Heading1"/>
                  <w:rPr>
                    <w:color w:val="44546A" w:themeColor="text2"/>
                  </w:rPr>
                </w:pPr>
                <w:r w:rsidRPr="0000140F">
                  <w:t>Title or Heading Here</w:t>
                </w:r>
              </w:p>
            </w:sdtContent>
          </w:sdt>
          <w:sdt>
            <w:sdtPr>
              <w:id w:val="-471593327"/>
              <w:placeholder>
                <w:docPart w:val="465A1D8E03014FB8BD161DAE8F77295D"/>
              </w:placeholder>
              <w:temporary/>
              <w:showingPlcHdr/>
              <w15:appearance w15:val="hidden"/>
            </w:sdtPr>
            <w:sdtEndPr/>
            <w:sdtContent>
              <w:p w14:paraId="28A59CA7" w14:textId="77777777" w:rsidR="009D1198" w:rsidRPr="00F41328" w:rsidRDefault="009D1198" w:rsidP="0000140F">
                <w:pPr>
                  <w:rPr>
                    <w:rFonts w:eastAsiaTheme="minorHAnsi"/>
                  </w:rPr>
                </w:pPr>
                <w:r w:rsidRPr="00F41328">
                  <w:rPr>
                    <w:rFonts w:eastAsiaTheme="minorHAnsi"/>
                  </w:rPr>
                  <w:t>In the same way you change the colors, you can update the fonts of the entire document easily!  From the Design tab, choose a font combination that fits your taste.</w:t>
                </w:r>
              </w:p>
              <w:p w14:paraId="74776F82" w14:textId="77777777" w:rsidR="009D1198" w:rsidRPr="007D76D9" w:rsidRDefault="009D1198" w:rsidP="0000140F">
                <w:r w:rsidRPr="00F41328">
                  <w:rPr>
                    <w:rFonts w:eastAsiaTheme="minorHAnsi"/>
                  </w:rPr>
                  <w:t>Reset the theme to restore the template to its original state!</w:t>
                </w:r>
              </w:p>
            </w:sdtContent>
          </w:sdt>
        </w:tc>
        <w:tc>
          <w:tcPr>
            <w:tcW w:w="643" w:type="dxa"/>
            <w:vMerge w:val="restart"/>
            <w:tcBorders>
              <w:bottom w:val="nil"/>
            </w:tcBorders>
            <w:tcMar>
              <w:top w:w="29" w:type="dxa"/>
              <w:left w:w="29" w:type="dxa"/>
              <w:bottom w:w="29" w:type="dxa"/>
              <w:right w:w="29" w:type="dxa"/>
            </w:tcMar>
          </w:tcPr>
          <w:p w14:paraId="24FDBAF3" w14:textId="77777777" w:rsidR="009D1198" w:rsidRPr="007D76D9" w:rsidRDefault="009D1198" w:rsidP="007D76D9"/>
        </w:tc>
        <w:tc>
          <w:tcPr>
            <w:tcW w:w="4680" w:type="dxa"/>
            <w:vMerge w:val="restart"/>
            <w:tcBorders>
              <w:bottom w:val="nil"/>
            </w:tcBorders>
          </w:tcPr>
          <w:sdt>
            <w:sdtPr>
              <w:id w:val="131135308"/>
              <w:placeholder>
                <w:docPart w:val="18A8932823CD4D4A914C41C33E5F3F55"/>
              </w:placeholder>
              <w:temporary/>
              <w:showingPlcHdr/>
              <w15:appearance w15:val="hidden"/>
            </w:sdtPr>
            <w:sdtEndPr/>
            <w:sdtContent>
              <w:p w14:paraId="34F9C555" w14:textId="77777777" w:rsidR="009D1198" w:rsidRDefault="009D1198" w:rsidP="009D1198">
                <w:pPr>
                  <w:pStyle w:val="Heading1"/>
                </w:pPr>
                <w:r w:rsidRPr="0000140F">
                  <w:t>Customize Heading/Text</w:t>
                </w:r>
              </w:p>
            </w:sdtContent>
          </w:sdt>
          <w:sdt>
            <w:sdtPr>
              <w:rPr>
                <w:rFonts w:eastAsiaTheme="minorHAnsi"/>
              </w:rPr>
              <w:id w:val="-1609504504"/>
              <w:placeholder>
                <w:docPart w:val="4C8C255294B54CBCB3D2E529FB79BFFC"/>
              </w:placeholder>
              <w:temporary/>
              <w:showingPlcHdr/>
              <w15:appearance w15:val="hidden"/>
            </w:sdtPr>
            <w:sdtEndPr/>
            <w:sdtContent>
              <w:p w14:paraId="6D142B89" w14:textId="77777777" w:rsidR="009D1198" w:rsidRPr="007D76D9" w:rsidRDefault="009D1198" w:rsidP="009D1198">
                <w:r w:rsidRPr="0000140F">
                  <w:rPr>
                    <w:rFonts w:eastAsiaTheme="minorHAnsi"/>
                  </w:rPr>
                  <w:t>To change any of the text in this document, just click on the block of text you want to update!  The formatting has already been programmed for ease of formatting.</w:t>
                </w:r>
              </w:p>
            </w:sdtContent>
          </w:sdt>
        </w:tc>
        <w:tc>
          <w:tcPr>
            <w:tcW w:w="450" w:type="dxa"/>
            <w:gridSpan w:val="2"/>
            <w:vMerge w:val="restart"/>
            <w:tcBorders>
              <w:bottom w:val="nil"/>
            </w:tcBorders>
          </w:tcPr>
          <w:p w14:paraId="39D728EC" w14:textId="77777777" w:rsidR="009D1198" w:rsidRPr="007D76D9" w:rsidRDefault="009D1198" w:rsidP="007D76D9"/>
        </w:tc>
        <w:tc>
          <w:tcPr>
            <w:tcW w:w="4140" w:type="dxa"/>
            <w:gridSpan w:val="2"/>
            <w:tcBorders>
              <w:bottom w:val="nil"/>
            </w:tcBorders>
          </w:tcPr>
          <w:p w14:paraId="0E49ACD8" w14:textId="77777777" w:rsidR="009D1198" w:rsidRPr="007D76D9" w:rsidRDefault="009D1198" w:rsidP="007D76D9"/>
        </w:tc>
      </w:tr>
      <w:tr w:rsidR="009D1198" w:rsidRPr="007D76D9" w14:paraId="4F4C6E31" w14:textId="77777777" w:rsidTr="00722E07">
        <w:trPr>
          <w:trHeight w:val="2774"/>
          <w:jc w:val="center"/>
        </w:trPr>
        <w:tc>
          <w:tcPr>
            <w:tcW w:w="4501" w:type="dxa"/>
            <w:vMerge/>
            <w:tcBorders>
              <w:bottom w:val="nil"/>
            </w:tcBorders>
          </w:tcPr>
          <w:p w14:paraId="1D1515A1" w14:textId="77777777" w:rsidR="009D1198" w:rsidRPr="007D76D9" w:rsidRDefault="009D1198" w:rsidP="007D76D9"/>
        </w:tc>
        <w:tc>
          <w:tcPr>
            <w:tcW w:w="643" w:type="dxa"/>
            <w:vMerge/>
            <w:tcBorders>
              <w:bottom w:val="nil"/>
            </w:tcBorders>
            <w:tcMar>
              <w:top w:w="29" w:type="dxa"/>
              <w:left w:w="29" w:type="dxa"/>
              <w:bottom w:w="29" w:type="dxa"/>
              <w:right w:w="29" w:type="dxa"/>
            </w:tcMar>
          </w:tcPr>
          <w:p w14:paraId="4CEB7EC7" w14:textId="77777777" w:rsidR="009D1198" w:rsidRPr="007D76D9" w:rsidRDefault="009D1198" w:rsidP="007D76D9"/>
        </w:tc>
        <w:tc>
          <w:tcPr>
            <w:tcW w:w="4680" w:type="dxa"/>
            <w:vMerge/>
            <w:tcBorders>
              <w:bottom w:val="nil"/>
            </w:tcBorders>
          </w:tcPr>
          <w:p w14:paraId="016B8877" w14:textId="77777777" w:rsidR="009D1198" w:rsidRPr="007D76D9" w:rsidRDefault="009D1198" w:rsidP="007D76D9"/>
        </w:tc>
        <w:tc>
          <w:tcPr>
            <w:tcW w:w="450" w:type="dxa"/>
            <w:gridSpan w:val="2"/>
            <w:vMerge/>
            <w:tcBorders>
              <w:bottom w:val="nil"/>
            </w:tcBorders>
          </w:tcPr>
          <w:p w14:paraId="155EED7D" w14:textId="77777777" w:rsidR="009D1198" w:rsidRPr="007D76D9" w:rsidRDefault="009D1198" w:rsidP="007D76D9"/>
        </w:tc>
        <w:tc>
          <w:tcPr>
            <w:tcW w:w="4140" w:type="dxa"/>
            <w:gridSpan w:val="2"/>
            <w:tcBorders>
              <w:bottom w:val="nil"/>
            </w:tcBorders>
          </w:tcPr>
          <w:p w14:paraId="75C986FC" w14:textId="77777777" w:rsidR="009D1198" w:rsidRPr="007D76D9" w:rsidRDefault="009D1198" w:rsidP="007D76D9"/>
        </w:tc>
      </w:tr>
    </w:tbl>
    <w:p w14:paraId="422C1A9A" w14:textId="77777777" w:rsidR="00680570" w:rsidRPr="0000140F" w:rsidRDefault="00680570" w:rsidP="009D1198">
      <w:pPr>
        <w:spacing w:after="0"/>
        <w:rPr>
          <w:sz w:val="4"/>
        </w:rPr>
      </w:pPr>
    </w:p>
    <w:sectPr w:rsidR="00680570" w:rsidRPr="0000140F" w:rsidSect="0000140F">
      <w:headerReference w:type="default" r:id="rId18"/>
      <w:footerReference w:type="default" r:id="rId19"/>
      <w:headerReference w:type="first" r:id="rId20"/>
      <w:pgSz w:w="15840" w:h="12240" w:orient="landscape"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AAD0A" w14:textId="77777777" w:rsidR="002F35FB" w:rsidRDefault="002F35FB" w:rsidP="007D76D9">
      <w:r>
        <w:separator/>
      </w:r>
    </w:p>
  </w:endnote>
  <w:endnote w:type="continuationSeparator" w:id="0">
    <w:p w14:paraId="061FF211" w14:textId="77777777" w:rsidR="002F35FB" w:rsidRDefault="002F35FB"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A879" w14:textId="77777777" w:rsidR="0000140F" w:rsidRDefault="0000140F" w:rsidP="0000140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3C0C7" w14:textId="77777777" w:rsidR="002F35FB" w:rsidRDefault="002F35FB" w:rsidP="007D76D9">
      <w:r>
        <w:separator/>
      </w:r>
    </w:p>
  </w:footnote>
  <w:footnote w:type="continuationSeparator" w:id="0">
    <w:p w14:paraId="0831B602" w14:textId="77777777" w:rsidR="002F35FB" w:rsidRDefault="002F35FB"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6000" w14:textId="7E8624CF" w:rsidR="007D76D9" w:rsidRDefault="00B1336D" w:rsidP="007D76D9">
    <w:pPr>
      <w:pStyle w:val="Header"/>
    </w:pPr>
    <w:r>
      <w:rPr>
        <w:noProof/>
      </w:rPr>
      <mc:AlternateContent>
        <mc:Choice Requires="wps">
          <w:drawing>
            <wp:anchor distT="0" distB="0" distL="114300" distR="114300" simplePos="0" relativeHeight="251656192" behindDoc="1" locked="0" layoutInCell="1" allowOverlap="1" wp14:anchorId="78D3B9CD" wp14:editId="7DF3BD43">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4E4CC24D" id="Freeform: Shape 142" o:spid="_x0000_s1026" alt="decorative element"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5597" w14:textId="716D79BB" w:rsidR="007D76D9" w:rsidRDefault="00D23062" w:rsidP="007D76D9">
    <w:pPr>
      <w:pStyle w:val="Header"/>
    </w:pPr>
    <w:r>
      <w:rPr>
        <w:noProof/>
      </w:rPr>
      <mc:AlternateContent>
        <mc:Choice Requires="wpg">
          <w:drawing>
            <wp:anchor distT="0" distB="0" distL="114300" distR="114300" simplePos="0" relativeHeight="251613182" behindDoc="0" locked="0" layoutInCell="1" allowOverlap="1" wp14:anchorId="2558C98F" wp14:editId="5A392EAB">
              <wp:simplePos x="0" y="0"/>
              <mc:AlternateContent>
                <mc:Choice Requires="wp14">
                  <wp:positionH relativeFrom="page">
                    <wp14:pctPosHOffset>1400</wp14:pctPosHOffset>
                  </wp:positionH>
                </mc:Choice>
                <mc:Fallback>
                  <wp:positionH relativeFrom="page">
                    <wp:posOffset>140335</wp:posOffset>
                  </wp:positionH>
                </mc:Fallback>
              </mc:AlternateContent>
              <wp:positionV relativeFrom="page">
                <wp:align>center</wp:align>
              </wp:positionV>
              <wp:extent cx="9906525" cy="7767320"/>
              <wp:effectExtent l="0" t="0" r="0" b="0"/>
              <wp:wrapNone/>
              <wp:docPr id="51" name="Group 51" descr="decorative element"/>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Straight Connector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3135086" y="163285"/>
                          <a:ext cx="447291" cy="388620"/>
                          <a:chOff x="0" y="0"/>
                          <a:chExt cx="447291" cy="388620"/>
                        </a:xfrm>
                      </wpg:grpSpPr>
                      <wps:wsp>
                        <wps:cNvPr id="17" name="Freeform: Shape 10" descr="decorative element"/>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18" name="Freeform: Shape 18" descr="decorative element"/>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8" name="Freeform: Shape 142" descr="decorative element"/>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88" name="Rectangle 40"/>
                      <wps:cNvSpPr/>
                      <wps:spPr>
                        <a:xfrm>
                          <a:off x="6498772" y="0"/>
                          <a:ext cx="3407753" cy="7767320"/>
                        </a:xfrm>
                        <a:prstGeom prst="rect">
                          <a:avLst/>
                        </a:pr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29542900" name="Freeform: Shape 10"/>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5" name="Freeform: Shape 10"/>
                      <wps:cNvSpPr/>
                      <wps:spPr>
                        <a:xfrm rot="10800000" flipH="1" flipV="1">
                          <a:off x="8784772" y="4789714"/>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3" name="Freeform: Shape 10"/>
                      <wps:cNvSpPr/>
                      <wps:spPr>
                        <a:xfrm rot="10800000" flipH="1" flipV="1">
                          <a:off x="6705600" y="46046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4" name="Freeform: Shape 10"/>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solidFill>
                        <a:ln w="9525" cap="flat">
                          <a:noFill/>
                          <a:prstDash val="solid"/>
                          <a:miter/>
                        </a:ln>
                      </wps:spPr>
                      <wps:bodyPr rtlCol="0" anchor="ctr"/>
                    </wps:wsp>
                    <wps:wsp>
                      <wps:cNvPr id="791343" name="Freeform: Shape 10"/>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6" name="Freeform: Shape 142"/>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solidFill>
                        <a:ln w="9525" cap="flat">
                          <a:noFill/>
                          <a:prstDash val="solid"/>
                          <a:miter/>
                        </a:ln>
                      </wps:spPr>
                      <wps:bodyPr rtlCol="0" anchor="ctr"/>
                    </wps:wsp>
                    <wpg:grpSp>
                      <wpg:cNvPr id="49" name="Group 49"/>
                      <wpg:cNvGrpSpPr/>
                      <wpg:grpSpPr>
                        <a:xfrm>
                          <a:off x="0" y="163285"/>
                          <a:ext cx="447276" cy="388620"/>
                          <a:chOff x="0" y="0"/>
                          <a:chExt cx="447276" cy="388620"/>
                        </a:xfrm>
                      </wpg:grpSpPr>
                      <wps:wsp>
                        <wps:cNvPr id="20" name="Freeform: Shape 10" descr="decorative element"/>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1" name="Freeform: Shape 21" descr="decorative element"/>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2" name="Freeform: Shape 142" descr="decorative element"/>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7" name="Freeform: Shape 6"/>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9" name="Freeform: Shape 7"/>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5980AC44" id="Group 51" o:spid="_x0000_s1026" alt="decorative element"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&#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A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G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U+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">
              <v:line id="Straight Connector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oup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10" o:spid="_x0000_s1029" alt="decorative element"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0" alt="decorative element"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1" alt="decorative element"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" fillcolor="#2c567a [3204]" stroked="f"/>
              <v:line id="Straight Connector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Freeform: Shape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87847;top:47897;width:9395;height:9272;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67056;top:46046;width:4923;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9IwgAAANoAAAAPAAAAZHJzL2Rvd25yZXYueG1sRI9Ba8JA&#10;FITvgv9heUJvutFS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DX1O9I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c8wgAAANoAAAAPAAAAZHJzL2Rvd25yZXYueG1sRI9Ba8JA&#10;FITvgv9heUJvulFa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BYPXc8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e44bc [3209]"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10" o:spid="_x0000_s1042" alt="decorative element"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 o:spid="_x0000_s1043" alt="decorative element"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4" alt="decorative element"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4790355">
    <w:abstractNumId w:val="1"/>
  </w:num>
  <w:num w:numId="2" w16cid:durableId="195047236">
    <w:abstractNumId w:val="0"/>
  </w:num>
  <w:num w:numId="3" w16cid:durableId="1983846664">
    <w:abstractNumId w:val="6"/>
  </w:num>
  <w:num w:numId="4" w16cid:durableId="376394810">
    <w:abstractNumId w:val="7"/>
  </w:num>
  <w:num w:numId="5" w16cid:durableId="1476870217">
    <w:abstractNumId w:val="3"/>
  </w:num>
  <w:num w:numId="6" w16cid:durableId="199361128">
    <w:abstractNumId w:val="4"/>
  </w:num>
  <w:num w:numId="7" w16cid:durableId="30738697">
    <w:abstractNumId w:val="2"/>
  </w:num>
  <w:num w:numId="8" w16cid:durableId="6889189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22D"/>
    <w:rsid w:val="0000140F"/>
    <w:rsid w:val="00023293"/>
    <w:rsid w:val="000326CC"/>
    <w:rsid w:val="000412DF"/>
    <w:rsid w:val="000470C3"/>
    <w:rsid w:val="0005081D"/>
    <w:rsid w:val="00061977"/>
    <w:rsid w:val="00086422"/>
    <w:rsid w:val="0008782A"/>
    <w:rsid w:val="000A065A"/>
    <w:rsid w:val="000B22AB"/>
    <w:rsid w:val="000D151A"/>
    <w:rsid w:val="00101D56"/>
    <w:rsid w:val="00107501"/>
    <w:rsid w:val="00120DEC"/>
    <w:rsid w:val="00126C13"/>
    <w:rsid w:val="0014700A"/>
    <w:rsid w:val="00185A35"/>
    <w:rsid w:val="0019018B"/>
    <w:rsid w:val="001B6C0D"/>
    <w:rsid w:val="001C47DF"/>
    <w:rsid w:val="001D0423"/>
    <w:rsid w:val="001D6CC4"/>
    <w:rsid w:val="00231C6A"/>
    <w:rsid w:val="00242A78"/>
    <w:rsid w:val="00265E48"/>
    <w:rsid w:val="002802CE"/>
    <w:rsid w:val="002F35FB"/>
    <w:rsid w:val="003007A7"/>
    <w:rsid w:val="003222DC"/>
    <w:rsid w:val="003257E1"/>
    <w:rsid w:val="00325DEC"/>
    <w:rsid w:val="0037154D"/>
    <w:rsid w:val="003A504D"/>
    <w:rsid w:val="003A592D"/>
    <w:rsid w:val="003D3938"/>
    <w:rsid w:val="003F4FD8"/>
    <w:rsid w:val="004045E5"/>
    <w:rsid w:val="00421496"/>
    <w:rsid w:val="0044367C"/>
    <w:rsid w:val="00477697"/>
    <w:rsid w:val="00500564"/>
    <w:rsid w:val="005E5B15"/>
    <w:rsid w:val="0062123A"/>
    <w:rsid w:val="00667654"/>
    <w:rsid w:val="006676A1"/>
    <w:rsid w:val="00680570"/>
    <w:rsid w:val="00697A5C"/>
    <w:rsid w:val="006A222D"/>
    <w:rsid w:val="006E2D42"/>
    <w:rsid w:val="00722E07"/>
    <w:rsid w:val="00733159"/>
    <w:rsid w:val="00747893"/>
    <w:rsid w:val="00780BF8"/>
    <w:rsid w:val="00796B1F"/>
    <w:rsid w:val="007A62F9"/>
    <w:rsid w:val="007A6F61"/>
    <w:rsid w:val="007D4928"/>
    <w:rsid w:val="007D76D9"/>
    <w:rsid w:val="007F525E"/>
    <w:rsid w:val="007F65A1"/>
    <w:rsid w:val="00806D18"/>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91A53"/>
    <w:rsid w:val="00993023"/>
    <w:rsid w:val="009D1198"/>
    <w:rsid w:val="009E092E"/>
    <w:rsid w:val="00A71DA8"/>
    <w:rsid w:val="00AA5BB1"/>
    <w:rsid w:val="00AB0851"/>
    <w:rsid w:val="00AB1F66"/>
    <w:rsid w:val="00AE1C2A"/>
    <w:rsid w:val="00AF3A6B"/>
    <w:rsid w:val="00AF5FB0"/>
    <w:rsid w:val="00B10630"/>
    <w:rsid w:val="00B1336D"/>
    <w:rsid w:val="00B34E8D"/>
    <w:rsid w:val="00B80E67"/>
    <w:rsid w:val="00BB7D10"/>
    <w:rsid w:val="00BE15BA"/>
    <w:rsid w:val="00BE6E05"/>
    <w:rsid w:val="00C04F2A"/>
    <w:rsid w:val="00CB0D1D"/>
    <w:rsid w:val="00CC24B6"/>
    <w:rsid w:val="00CD3B21"/>
    <w:rsid w:val="00CD5D33"/>
    <w:rsid w:val="00CE6550"/>
    <w:rsid w:val="00D0268F"/>
    <w:rsid w:val="00D056B2"/>
    <w:rsid w:val="00D0664A"/>
    <w:rsid w:val="00D23062"/>
    <w:rsid w:val="00D30F1D"/>
    <w:rsid w:val="00D3659F"/>
    <w:rsid w:val="00D4030A"/>
    <w:rsid w:val="00D73E1C"/>
    <w:rsid w:val="00DA0DE0"/>
    <w:rsid w:val="00E0645C"/>
    <w:rsid w:val="00E06623"/>
    <w:rsid w:val="00E41759"/>
    <w:rsid w:val="00E50288"/>
    <w:rsid w:val="00E55D74"/>
    <w:rsid w:val="00E57CFF"/>
    <w:rsid w:val="00E76EAD"/>
    <w:rsid w:val="00E81234"/>
    <w:rsid w:val="00EA120D"/>
    <w:rsid w:val="00EA49C3"/>
    <w:rsid w:val="00EF2DEC"/>
    <w:rsid w:val="00EF541D"/>
    <w:rsid w:val="00F06936"/>
    <w:rsid w:val="00F1493B"/>
    <w:rsid w:val="00F30107"/>
    <w:rsid w:val="00F41328"/>
    <w:rsid w:val="00F61360"/>
    <w:rsid w:val="00F6715B"/>
    <w:rsid w:val="00F716FF"/>
    <w:rsid w:val="00FC469F"/>
    <w:rsid w:val="00FC538A"/>
    <w:rsid w:val="00FE6066"/>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E262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CE6550"/>
    <w:pPr>
      <w:spacing w:after="200"/>
    </w:pPr>
    <w:rPr>
      <w:rFonts w:eastAsia="Times New Roman" w:cs="Arial"/>
      <w:color w:val="222222"/>
      <w:sz w:val="22"/>
      <w:szCs w:val="22"/>
    </w:rPr>
  </w:style>
  <w:style w:type="paragraph" w:styleId="Heading1">
    <w:name w:val="heading 1"/>
    <w:basedOn w:val="Title"/>
    <w:next w:val="Normal"/>
    <w:link w:val="Heading1Char"/>
    <w:uiPriority w:val="9"/>
    <w:qFormat/>
    <w:rsid w:val="00265E48"/>
    <w:pPr>
      <w:outlineLvl w:val="0"/>
    </w:pPr>
    <w:rPr>
      <w:b/>
      <w:color w:val="2C567A" w:themeColor="accent1"/>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21405B"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162A3C"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0072C7"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E6550"/>
    <w:rPr>
      <w:rFonts w:eastAsia="Times New Roman" w:cs="Arial"/>
      <w:b/>
      <w:noProof/>
      <w:color w:val="0072C7"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21405B"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0072C7"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0072C7"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265E48"/>
    <w:rPr>
      <w:rFonts w:asciiTheme="majorHAnsi" w:eastAsiaTheme="majorEastAsia" w:hAnsiTheme="majorHAnsi" w:cstheme="majorBidi"/>
      <w:b/>
      <w:noProof/>
      <w:color w:val="2C567A" w:themeColor="accent1"/>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00140F"/>
    <w:pPr>
      <w:jc w:val="center"/>
    </w:pPr>
    <w:rPr>
      <w:b/>
      <w:color w:val="2C567A" w:themeColor="accent1"/>
      <w:sz w:val="56"/>
    </w:rPr>
  </w:style>
  <w:style w:type="character" w:customStyle="1" w:styleId="QuoteChar">
    <w:name w:val="Quote Char"/>
    <w:basedOn w:val="DefaultParagraphFont"/>
    <w:link w:val="Quote"/>
    <w:uiPriority w:val="29"/>
    <w:rsid w:val="0000140F"/>
    <w:rPr>
      <w:rFonts w:asciiTheme="majorHAnsi" w:eastAsiaTheme="majorEastAsia" w:hAnsiTheme="majorHAnsi" w:cstheme="majorBidi"/>
      <w:b/>
      <w:noProof/>
      <w:color w:val="2C567A"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162A3C"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link w:val="NoSpacingChar"/>
    <w:uiPriority w:val="1"/>
    <w:qFormat/>
    <w:rsid w:val="009D1198"/>
    <w:rPr>
      <w:rFonts w:eastAsia="Times New Roman" w:cs="Arial"/>
      <w:noProof/>
      <w:color w:val="222222"/>
      <w:sz w:val="22"/>
      <w:szCs w:val="22"/>
    </w:rPr>
  </w:style>
  <w:style w:type="character" w:customStyle="1" w:styleId="NoSpacingChar">
    <w:name w:val="No Spacing Char"/>
    <w:basedOn w:val="DefaultParagraphFont"/>
    <w:link w:val="NoSpacing"/>
    <w:uiPriority w:val="1"/>
    <w:rsid w:val="00101D56"/>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cid:image001.jpg@01D85A53.2D80A2A0"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ty%20Clerk\AppData\Roaming\Microsoft\Templates\Bubble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DDB48F6808464A8FE28ABA6F175C61"/>
        <w:category>
          <w:name w:val="General"/>
          <w:gallery w:val="placeholder"/>
        </w:category>
        <w:types>
          <w:type w:val="bbPlcHdr"/>
        </w:types>
        <w:behaviors>
          <w:behavior w:val="content"/>
        </w:behaviors>
        <w:guid w:val="{50083230-15E9-4977-AFB8-4A3C8AAFB1F0}"/>
      </w:docPartPr>
      <w:docPartBody>
        <w:p w:rsidR="0085637A" w:rsidRDefault="00040587">
          <w:pPr>
            <w:pStyle w:val="FDDDB48F6808464A8FE28ABA6F175C61"/>
          </w:pPr>
          <w:r w:rsidRPr="0000140F">
            <w:rPr>
              <w:rStyle w:val="Heading1Char"/>
            </w:rPr>
            <w:t>Another Title</w:t>
          </w:r>
        </w:p>
      </w:docPartBody>
    </w:docPart>
    <w:docPart>
      <w:docPartPr>
        <w:name w:val="FC29AA761A764E638B6D2341AE14C6C0"/>
        <w:category>
          <w:name w:val="General"/>
          <w:gallery w:val="placeholder"/>
        </w:category>
        <w:types>
          <w:type w:val="bbPlcHdr"/>
        </w:types>
        <w:behaviors>
          <w:behavior w:val="content"/>
        </w:behaviors>
        <w:guid w:val="{4A5FD958-E274-4FA2-B562-FF3D0D238434}"/>
      </w:docPartPr>
      <w:docPartBody>
        <w:p w:rsidR="0085637A" w:rsidRPr="00F41328" w:rsidRDefault="00040587" w:rsidP="0000140F">
          <w:r w:rsidRPr="00F41328">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rsidR="0085637A" w:rsidRDefault="00040587">
          <w:pPr>
            <w:pStyle w:val="FC29AA761A764E638B6D2341AE14C6C0"/>
          </w:pPr>
          <w:r w:rsidRPr="00F41328">
            <w:t>Once the image you wish to replace is selected, you can either select “Change Picture” from the short cut menu, or click on “Fill” and choose the option for “Picture.”</w:t>
          </w:r>
        </w:p>
      </w:docPartBody>
    </w:docPart>
    <w:docPart>
      <w:docPartPr>
        <w:name w:val="9C617D4F4379446DA039D56FB19A2123"/>
        <w:category>
          <w:name w:val="General"/>
          <w:gallery w:val="placeholder"/>
        </w:category>
        <w:types>
          <w:type w:val="bbPlcHdr"/>
        </w:types>
        <w:behaviors>
          <w:behavior w:val="content"/>
        </w:behaviors>
        <w:guid w:val="{3080D86D-787D-40F1-B849-C18352992341}"/>
      </w:docPartPr>
      <w:docPartBody>
        <w:p w:rsidR="0085637A" w:rsidRDefault="00040587">
          <w:pPr>
            <w:pStyle w:val="9C617D4F4379446DA039D56FB19A2123"/>
          </w:pPr>
          <w:r w:rsidRPr="0000140F">
            <w:t>Customize Heading/Text</w:t>
          </w:r>
        </w:p>
      </w:docPartBody>
    </w:docPart>
    <w:docPart>
      <w:docPartPr>
        <w:name w:val="3AADFD41D43C4A00850D7A11D4653B15"/>
        <w:category>
          <w:name w:val="General"/>
          <w:gallery w:val="placeholder"/>
        </w:category>
        <w:types>
          <w:type w:val="bbPlcHdr"/>
        </w:types>
        <w:behaviors>
          <w:behavior w:val="content"/>
        </w:behaviors>
        <w:guid w:val="{CA2346D7-3409-4F3E-8B6A-AB2FC5E1554C}"/>
      </w:docPartPr>
      <w:docPartBody>
        <w:p w:rsidR="0085637A" w:rsidRDefault="00040587">
          <w:pPr>
            <w:pStyle w:val="3AADFD41D43C4A00850D7A11D4653B15"/>
          </w:pPr>
          <w:r w:rsidRPr="0000140F">
            <w:rPr>
              <w:rFonts w:eastAsiaTheme="minorHAnsi"/>
            </w:rPr>
            <w:t>To change any of the text in this document, just click on the block of text you want to update!  The formatting has already been programmed for ease of formatting.</w:t>
          </w:r>
        </w:p>
      </w:docPartBody>
    </w:docPart>
    <w:docPart>
      <w:docPartPr>
        <w:name w:val="7472796FC93340F984F2B254D8AAE2D5"/>
        <w:category>
          <w:name w:val="General"/>
          <w:gallery w:val="placeholder"/>
        </w:category>
        <w:types>
          <w:type w:val="bbPlcHdr"/>
        </w:types>
        <w:behaviors>
          <w:behavior w:val="content"/>
        </w:behaviors>
        <w:guid w:val="{B8D22753-98E8-4DD9-8424-436BD3A808AE}"/>
      </w:docPartPr>
      <w:docPartBody>
        <w:p w:rsidR="0085637A" w:rsidRDefault="00040587">
          <w:pPr>
            <w:pStyle w:val="7472796FC93340F984F2B254D8AAE2D5"/>
          </w:pPr>
          <w:r w:rsidRPr="0000140F">
            <w:t>Title or Heading Here</w:t>
          </w:r>
        </w:p>
      </w:docPartBody>
    </w:docPart>
    <w:docPart>
      <w:docPartPr>
        <w:name w:val="465A1D8E03014FB8BD161DAE8F77295D"/>
        <w:category>
          <w:name w:val="General"/>
          <w:gallery w:val="placeholder"/>
        </w:category>
        <w:types>
          <w:type w:val="bbPlcHdr"/>
        </w:types>
        <w:behaviors>
          <w:behavior w:val="content"/>
        </w:behaviors>
        <w:guid w:val="{8F94509E-1BD0-4972-9D13-B6909D5AD2E1}"/>
      </w:docPartPr>
      <w:docPartBody>
        <w:p w:rsidR="0085637A" w:rsidRPr="00F41328" w:rsidRDefault="00040587" w:rsidP="0000140F">
          <w:pPr>
            <w:rPr>
              <w:rFonts w:eastAsiaTheme="minorHAnsi"/>
            </w:rPr>
          </w:pPr>
          <w:r w:rsidRPr="00F41328">
            <w:rPr>
              <w:rFonts w:eastAsiaTheme="minorHAnsi"/>
            </w:rPr>
            <w:t>In the same way you change the colors, you can update the fonts of the entire document easily!  From the Design tab, choose a font combination that fits your taste.</w:t>
          </w:r>
        </w:p>
        <w:p w:rsidR="0085637A" w:rsidRDefault="00040587">
          <w:pPr>
            <w:pStyle w:val="465A1D8E03014FB8BD161DAE8F77295D"/>
          </w:pPr>
          <w:r w:rsidRPr="00F41328">
            <w:rPr>
              <w:rFonts w:eastAsiaTheme="minorHAnsi"/>
            </w:rPr>
            <w:t>Reset the theme to restore the template to its original state!</w:t>
          </w:r>
        </w:p>
      </w:docPartBody>
    </w:docPart>
    <w:docPart>
      <w:docPartPr>
        <w:name w:val="18A8932823CD4D4A914C41C33E5F3F55"/>
        <w:category>
          <w:name w:val="General"/>
          <w:gallery w:val="placeholder"/>
        </w:category>
        <w:types>
          <w:type w:val="bbPlcHdr"/>
        </w:types>
        <w:behaviors>
          <w:behavior w:val="content"/>
        </w:behaviors>
        <w:guid w:val="{A0DE7D9B-AFE2-4BBF-9771-348CE615A961}"/>
      </w:docPartPr>
      <w:docPartBody>
        <w:p w:rsidR="0085637A" w:rsidRDefault="00040587">
          <w:pPr>
            <w:pStyle w:val="18A8932823CD4D4A914C41C33E5F3F55"/>
          </w:pPr>
          <w:r w:rsidRPr="0000140F">
            <w:t>Customize Heading/Text</w:t>
          </w:r>
        </w:p>
      </w:docPartBody>
    </w:docPart>
    <w:docPart>
      <w:docPartPr>
        <w:name w:val="4C8C255294B54CBCB3D2E529FB79BFFC"/>
        <w:category>
          <w:name w:val="General"/>
          <w:gallery w:val="placeholder"/>
        </w:category>
        <w:types>
          <w:type w:val="bbPlcHdr"/>
        </w:types>
        <w:behaviors>
          <w:behavior w:val="content"/>
        </w:behaviors>
        <w:guid w:val="{7588D37E-8C2F-47C4-88C1-88CBDBF5BD8D}"/>
      </w:docPartPr>
      <w:docPartBody>
        <w:p w:rsidR="0085637A" w:rsidRDefault="00040587">
          <w:pPr>
            <w:pStyle w:val="4C8C255294B54CBCB3D2E529FB79BFFC"/>
          </w:pPr>
          <w:r w:rsidRPr="0000140F">
            <w:rPr>
              <w:rFonts w:eastAsiaTheme="minorHAnsi"/>
            </w:rPr>
            <w:t>To change any of the text in this document, just click on the block of text you want to update!  The formatting has already been programmed for ease of 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DC4"/>
    <w:rsid w:val="00040587"/>
    <w:rsid w:val="0085637A"/>
    <w:rsid w:val="0096258E"/>
    <w:rsid w:val="00BE6953"/>
    <w:rsid w:val="00CC7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pPr>
      <w:spacing w:after="200"/>
      <w:outlineLvl w:val="0"/>
    </w:pPr>
    <w:rPr>
      <w:b/>
      <w:noProof/>
      <w:color w:val="4472C4" w:themeColor="accent1"/>
      <w:sz w:val="32"/>
      <w:szCs w:val="100"/>
      <w14:ligatures w14:val="none"/>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1E8664E05A4562AEB6CCF8705C0B49">
    <w:name w:val="2D1E8664E05A4562AEB6CCF8705C0B49"/>
  </w:style>
  <w:style w:type="paragraph" w:customStyle="1" w:styleId="859CDA04A2D34169A6A59D0B296759AE">
    <w:name w:val="859CDA04A2D34169A6A59D0B296759AE"/>
  </w:style>
  <w:style w:type="paragraph" w:customStyle="1" w:styleId="E65E6FF409234579B60FD8840DA172B6">
    <w:name w:val="E65E6FF409234579B60FD8840DA172B6"/>
  </w:style>
  <w:style w:type="paragraph" w:customStyle="1" w:styleId="66BE0E5A882C40949EFC32382111FB69">
    <w:name w:val="66BE0E5A882C40949EFC32382111FB69"/>
  </w:style>
  <w:style w:type="paragraph" w:styleId="Quote">
    <w:name w:val="Quote"/>
    <w:basedOn w:val="Heading2"/>
    <w:next w:val="Normal"/>
    <w:link w:val="QuoteChar"/>
    <w:uiPriority w:val="29"/>
    <w:qFormat/>
    <w:pPr>
      <w:spacing w:after="200" w:line="240" w:lineRule="auto"/>
      <w:jc w:val="center"/>
    </w:pPr>
    <w:rPr>
      <w:b/>
      <w:noProof/>
      <w:color w:val="4472C4" w:themeColor="accent1"/>
      <w:kern w:val="0"/>
      <w:sz w:val="56"/>
      <w14:ligatures w14:val="none"/>
    </w:rPr>
  </w:style>
  <w:style w:type="character" w:customStyle="1" w:styleId="QuoteChar">
    <w:name w:val="Quote Char"/>
    <w:basedOn w:val="DefaultParagraphFont"/>
    <w:link w:val="Quote"/>
    <w:uiPriority w:val="29"/>
    <w:rPr>
      <w:rFonts w:asciiTheme="majorHAnsi" w:eastAsiaTheme="majorEastAsia" w:hAnsiTheme="majorHAnsi" w:cstheme="majorBidi"/>
      <w:b/>
      <w:noProof/>
      <w:color w:val="4472C4" w:themeColor="accent1"/>
      <w:kern w:val="0"/>
      <w:sz w:val="56"/>
      <w:szCs w:val="26"/>
      <w14:ligatures w14:val="non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paragraph" w:customStyle="1" w:styleId="E5D8E7DFFC924B0491250030F58B5858">
    <w:name w:val="E5D8E7DFFC924B0491250030F58B5858"/>
  </w:style>
  <w:style w:type="paragraph" w:customStyle="1" w:styleId="C07399DE4FAE439AB1BA3E55C64E1473">
    <w:name w:val="C07399DE4FAE439AB1BA3E55C64E1473"/>
  </w:style>
  <w:style w:type="paragraph" w:customStyle="1" w:styleId="F7950D739EAB47EAB327A73B91099008">
    <w:name w:val="F7950D739EAB47EAB327A73B91099008"/>
  </w:style>
  <w:style w:type="character" w:styleId="PlaceholderText">
    <w:name w:val="Placeholder Text"/>
    <w:basedOn w:val="DefaultParagraphFont"/>
    <w:uiPriority w:val="99"/>
    <w:semiHidden/>
    <w:rsid w:val="00CC7DC4"/>
    <w:rPr>
      <w:color w:val="808080"/>
    </w:rPr>
  </w:style>
  <w:style w:type="paragraph" w:customStyle="1" w:styleId="1D93ABE19AF4427DB46D3D408A1DFD7F">
    <w:name w:val="1D93ABE19AF4427DB46D3D408A1DFD7F"/>
  </w:style>
  <w:style w:type="paragraph" w:customStyle="1" w:styleId="B49257D7AE4448FCBC4ADE13A4CA55E1">
    <w:name w:val="B49257D7AE4448FCBC4ADE13A4CA55E1"/>
  </w:style>
  <w:style w:type="character" w:customStyle="1" w:styleId="Heading1Char">
    <w:name w:val="Heading 1 Char"/>
    <w:basedOn w:val="DefaultParagraphFont"/>
    <w:link w:val="Heading1"/>
    <w:uiPriority w:val="9"/>
    <w:rPr>
      <w:rFonts w:asciiTheme="majorHAnsi" w:eastAsiaTheme="majorEastAsia" w:hAnsiTheme="majorHAnsi" w:cstheme="majorBidi"/>
      <w:b/>
      <w:noProof/>
      <w:color w:val="4472C4" w:themeColor="accent1"/>
      <w:spacing w:val="-10"/>
      <w:kern w:val="28"/>
      <w:sz w:val="32"/>
      <w:szCs w:val="100"/>
      <w14:ligatures w14:val="none"/>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FDDDB48F6808464A8FE28ABA6F175C61">
    <w:name w:val="FDDDB48F6808464A8FE28ABA6F175C61"/>
  </w:style>
  <w:style w:type="paragraph" w:customStyle="1" w:styleId="FC29AA761A764E638B6D2341AE14C6C0">
    <w:name w:val="FC29AA761A764E638B6D2341AE14C6C0"/>
  </w:style>
  <w:style w:type="paragraph" w:customStyle="1" w:styleId="9C617D4F4379446DA039D56FB19A2123">
    <w:name w:val="9C617D4F4379446DA039D56FB19A2123"/>
  </w:style>
  <w:style w:type="paragraph" w:customStyle="1" w:styleId="3AADFD41D43C4A00850D7A11D4653B15">
    <w:name w:val="3AADFD41D43C4A00850D7A11D4653B15"/>
  </w:style>
  <w:style w:type="paragraph" w:customStyle="1" w:styleId="7472796FC93340F984F2B254D8AAE2D5">
    <w:name w:val="7472796FC93340F984F2B254D8AAE2D5"/>
  </w:style>
  <w:style w:type="paragraph" w:customStyle="1" w:styleId="465A1D8E03014FB8BD161DAE8F77295D">
    <w:name w:val="465A1D8E03014FB8BD161DAE8F77295D"/>
  </w:style>
  <w:style w:type="paragraph" w:customStyle="1" w:styleId="18A8932823CD4D4A914C41C33E5F3F55">
    <w:name w:val="18A8932823CD4D4A914C41C33E5F3F55"/>
  </w:style>
  <w:style w:type="paragraph" w:customStyle="1" w:styleId="4C8C255294B54CBCB3D2E529FB79BFFC">
    <w:name w:val="4C8C255294B54CBCB3D2E529FB79BFFC"/>
  </w:style>
  <w:style w:type="paragraph" w:customStyle="1" w:styleId="9C55C32578404E55B05449BDBFEB5324">
    <w:name w:val="9C55C32578404E55B05449BDBFEB5324"/>
    <w:rsid w:val="00CC7DC4"/>
  </w:style>
  <w:style w:type="paragraph" w:customStyle="1" w:styleId="A9EC319B86104142936E18233047279A">
    <w:name w:val="A9EC319B86104142936E18233047279A"/>
    <w:rsid w:val="00CC7DC4"/>
  </w:style>
  <w:style w:type="paragraph" w:customStyle="1" w:styleId="49C7A259D94F4DF086D5F36B0A597136">
    <w:name w:val="49C7A259D94F4DF086D5F36B0A597136"/>
    <w:rsid w:val="00CC7DC4"/>
  </w:style>
  <w:style w:type="paragraph" w:customStyle="1" w:styleId="A04CFC2CBBDD49E28B8B82DC6B4E31E9">
    <w:name w:val="A04CFC2CBBDD49E28B8B82DC6B4E31E9"/>
    <w:rsid w:val="00CC7DC4"/>
  </w:style>
  <w:style w:type="paragraph" w:customStyle="1" w:styleId="52AE7D1051DE4CB6937B33505C547F43">
    <w:name w:val="52AE7D1051DE4CB6937B33505C547F43"/>
    <w:rsid w:val="00CC7DC4"/>
  </w:style>
  <w:style w:type="paragraph" w:customStyle="1" w:styleId="CDF8A7C9B2734EA6B4D0029BC6E58D7A">
    <w:name w:val="CDF8A7C9B2734EA6B4D0029BC6E58D7A"/>
    <w:rsid w:val="00CC7DC4"/>
  </w:style>
  <w:style w:type="paragraph" w:customStyle="1" w:styleId="F2030FDDBF984880A2DDE568285D1A64">
    <w:name w:val="F2030FDDBF984880A2DDE568285D1A64"/>
    <w:rsid w:val="00CC7DC4"/>
  </w:style>
  <w:style w:type="paragraph" w:customStyle="1" w:styleId="798DB72F8E1B44C38C474CE8E1642E26">
    <w:name w:val="798DB72F8E1B44C38C474CE8E1642E26"/>
    <w:rsid w:val="00CC7DC4"/>
  </w:style>
  <w:style w:type="paragraph" w:customStyle="1" w:styleId="2A7DA92F247541979636D933596D476F">
    <w:name w:val="2A7DA92F247541979636D933596D476F"/>
    <w:rsid w:val="00CC7DC4"/>
  </w:style>
  <w:style w:type="paragraph" w:customStyle="1" w:styleId="729E627A5FCB444DBE87A0660B126946">
    <w:name w:val="729E627A5FCB444DBE87A0660B126946"/>
    <w:rsid w:val="00CC7DC4"/>
  </w:style>
  <w:style w:type="paragraph" w:customStyle="1" w:styleId="0F86DAC395D940AD94547B89DC51C288">
    <w:name w:val="0F86DAC395D940AD94547B89DC51C288"/>
    <w:rsid w:val="00CC7DC4"/>
  </w:style>
  <w:style w:type="paragraph" w:customStyle="1" w:styleId="6983F26D3DFF40CAB1CAAC924C10E655">
    <w:name w:val="6983F26D3DFF40CAB1CAAC924C10E655"/>
    <w:rsid w:val="00CC7D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B008BB-E4C1-4BAE-9151-0B2DDA441EAE}">
  <ds:schemaRefs>
    <ds:schemaRef ds:uri="http://schemas.openxmlformats.org/officeDocument/2006/bibliography"/>
  </ds:schemaRefs>
</ds:datastoreItem>
</file>

<file path=customXml/itemProps2.xml><?xml version="1.0" encoding="utf-8"?>
<ds:datastoreItem xmlns:ds="http://schemas.openxmlformats.org/officeDocument/2006/customXml" ds:itemID="{11D1F1C9-77FA-4FD5-9C33-5F57A53E3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8166F9-BCC9-4C7F-A506-8D7C8E1890D1}">
  <ds:schemaRefs>
    <ds:schemaRef ds:uri="http://schemas.microsoft.com/sharepoint/v3/contenttype/forms"/>
  </ds:schemaRefs>
</ds:datastoreItem>
</file>

<file path=customXml/itemProps4.xml><?xml version="1.0" encoding="utf-8"?>
<ds:datastoreItem xmlns:ds="http://schemas.openxmlformats.org/officeDocument/2006/customXml" ds:itemID="{780402B8-67BB-41F6-97A3-9154006B69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Bubbles brochure</Template>
  <TotalTime>0</TotalTime>
  <Pages>3</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2024-02-28T14:11:00Z</dcterms:created>
  <dcterms:modified xsi:type="dcterms:W3CDTF">2024-02-28T14:11:00Z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